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153" w:rsidRPr="00F177BF" w:rsidRDefault="006D5153" w:rsidP="00F177B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7BF">
        <w:rPr>
          <w:rFonts w:ascii="Times New Roman" w:hAnsi="Times New Roman" w:cs="Times New Roman"/>
          <w:b/>
          <w:bCs/>
          <w:sz w:val="24"/>
          <w:szCs w:val="24"/>
        </w:rPr>
        <w:t>УПРАВЛЕНИЕ ОБРАЗОВАНИЯ</w:t>
      </w: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7BF">
        <w:rPr>
          <w:rFonts w:ascii="Times New Roman" w:hAnsi="Times New Roman" w:cs="Times New Roman"/>
          <w:b/>
          <w:bCs/>
          <w:sz w:val="24"/>
          <w:szCs w:val="24"/>
        </w:rPr>
        <w:t>АДМИНИСТРАЦИИ ВОЛОКОНОВСКОГО РАЙОНА</w:t>
      </w: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7BF">
        <w:rPr>
          <w:rFonts w:ascii="Times New Roman" w:hAnsi="Times New Roman" w:cs="Times New Roman"/>
          <w:b/>
          <w:bCs/>
          <w:sz w:val="24"/>
          <w:szCs w:val="24"/>
        </w:rPr>
        <w:t>БЕЛГОРОДСКОЙ ОБЛАСТИ</w:t>
      </w: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177BF">
        <w:rPr>
          <w:rFonts w:ascii="Times New Roman" w:hAnsi="Times New Roman" w:cs="Times New Roman"/>
          <w:b/>
          <w:bCs/>
          <w:sz w:val="24"/>
          <w:szCs w:val="24"/>
        </w:rPr>
        <w:t>П Р И К А З</w:t>
      </w: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D5153" w:rsidRDefault="006D5153" w:rsidP="00F177B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73637">
        <w:rPr>
          <w:rFonts w:ascii="Times New Roman" w:hAnsi="Times New Roman" w:cs="Times New Roman"/>
          <w:sz w:val="24"/>
          <w:szCs w:val="24"/>
        </w:rPr>
        <w:t xml:space="preserve">от 09 июня 2013 года    </w:t>
      </w:r>
      <w:r w:rsidRPr="00D73637">
        <w:rPr>
          <w:rFonts w:ascii="Times New Roman" w:hAnsi="Times New Roman" w:cs="Times New Roman"/>
          <w:sz w:val="24"/>
          <w:szCs w:val="24"/>
        </w:rPr>
        <w:tab/>
      </w:r>
      <w:r w:rsidRPr="00D73637">
        <w:rPr>
          <w:rFonts w:ascii="Times New Roman" w:hAnsi="Times New Roman" w:cs="Times New Roman"/>
          <w:sz w:val="24"/>
          <w:szCs w:val="24"/>
        </w:rPr>
        <w:tab/>
      </w:r>
      <w:r w:rsidRPr="00D73637">
        <w:rPr>
          <w:rFonts w:ascii="Times New Roman" w:hAnsi="Times New Roman" w:cs="Times New Roman"/>
          <w:sz w:val="24"/>
          <w:szCs w:val="24"/>
        </w:rPr>
        <w:tab/>
      </w:r>
      <w:r w:rsidRPr="00D73637">
        <w:rPr>
          <w:rFonts w:ascii="Times New Roman" w:hAnsi="Times New Roman" w:cs="Times New Roman"/>
          <w:sz w:val="24"/>
          <w:szCs w:val="24"/>
        </w:rPr>
        <w:tab/>
      </w:r>
      <w:r w:rsidRPr="00D73637">
        <w:rPr>
          <w:rFonts w:ascii="Times New Roman" w:hAnsi="Times New Roman" w:cs="Times New Roman"/>
          <w:sz w:val="24"/>
          <w:szCs w:val="24"/>
        </w:rPr>
        <w:tab/>
      </w:r>
      <w:r w:rsidRPr="00D7363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73637">
        <w:rPr>
          <w:rFonts w:ascii="Times New Roman" w:hAnsi="Times New Roman" w:cs="Times New Roman"/>
          <w:sz w:val="24"/>
          <w:szCs w:val="24"/>
        </w:rPr>
        <w:t xml:space="preserve">                       № 888</w:t>
      </w:r>
    </w:p>
    <w:p w:rsidR="006D5153" w:rsidRPr="00D73637" w:rsidRDefault="006D5153" w:rsidP="00F177BF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6D5153" w:rsidRPr="00F177BF" w:rsidRDefault="006D5153" w:rsidP="00F177B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5153" w:rsidRDefault="006D5153" w:rsidP="00F177B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F177BF">
        <w:rPr>
          <w:rFonts w:ascii="Times New Roman" w:hAnsi="Times New Roman" w:cs="Times New Roman"/>
          <w:b/>
          <w:bCs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признании несостоявшимся и продлении</w:t>
      </w:r>
    </w:p>
    <w:p w:rsidR="006D5153" w:rsidRDefault="006D5153" w:rsidP="00F177B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открытого конкурса руководителей</w:t>
      </w:r>
    </w:p>
    <w:p w:rsidR="006D5153" w:rsidRDefault="006D5153" w:rsidP="00F177B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муниципальных общеобразовательных</w:t>
      </w:r>
    </w:p>
    <w:p w:rsidR="006D5153" w:rsidRDefault="006D5153" w:rsidP="00F177B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учреждений Волоконовского района</w:t>
      </w:r>
    </w:p>
    <w:p w:rsidR="006D5153" w:rsidRPr="00F177BF" w:rsidRDefault="006D5153" w:rsidP="00F177BF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Белгородской области</w:t>
      </w:r>
    </w:p>
    <w:p w:rsidR="006D5153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bookmarkStart w:id="0" w:name="BM0"/>
      <w:bookmarkEnd w:id="0"/>
    </w:p>
    <w:p w:rsidR="006D5153" w:rsidRDefault="006D5153" w:rsidP="00F177BF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77BF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Положением о конкурсном отборе руководителей муниципальных общеобразовательных учреждений Волоконовского района Белгородской области от 23 октября 2012 года</w:t>
      </w:r>
      <w:r w:rsidRPr="00F177BF">
        <w:rPr>
          <w:rFonts w:ascii="Times New Roman" w:hAnsi="Times New Roman" w:cs="Times New Roman"/>
          <w:sz w:val="24"/>
          <w:szCs w:val="24"/>
        </w:rPr>
        <w:t xml:space="preserve">, на основании протокола </w:t>
      </w:r>
      <w:r>
        <w:rPr>
          <w:rFonts w:ascii="Times New Roman" w:hAnsi="Times New Roman" w:cs="Times New Roman"/>
          <w:sz w:val="24"/>
          <w:szCs w:val="24"/>
        </w:rPr>
        <w:t xml:space="preserve">заседания конкурсной комиссии от 09.06.2013 года № 1, </w:t>
      </w:r>
    </w:p>
    <w:p w:rsidR="006D5153" w:rsidRDefault="006D5153" w:rsidP="00D7363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D73637">
        <w:rPr>
          <w:rFonts w:ascii="Times New Roman" w:hAnsi="Times New Roman" w:cs="Times New Roman"/>
          <w:b/>
          <w:bCs/>
          <w:sz w:val="24"/>
          <w:szCs w:val="24"/>
        </w:rPr>
        <w:t xml:space="preserve"> приказываю</w:t>
      </w:r>
      <w:r w:rsidRPr="00F177BF">
        <w:rPr>
          <w:rFonts w:ascii="Times New Roman" w:hAnsi="Times New Roman" w:cs="Times New Roman"/>
          <w:sz w:val="24"/>
          <w:szCs w:val="24"/>
        </w:rPr>
        <w:t>:</w:t>
      </w:r>
    </w:p>
    <w:p w:rsidR="006D5153" w:rsidRPr="00F177BF" w:rsidRDefault="006D5153" w:rsidP="00F177BF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5153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F177B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177BF">
        <w:rPr>
          <w:rFonts w:ascii="Times New Roman" w:hAnsi="Times New Roman" w:cs="Times New Roman"/>
          <w:sz w:val="24"/>
          <w:szCs w:val="24"/>
        </w:rPr>
        <w:t xml:space="preserve"> связи с представлением в конкурсную к</w:t>
      </w:r>
      <w:r>
        <w:rPr>
          <w:rFonts w:ascii="Times New Roman" w:hAnsi="Times New Roman" w:cs="Times New Roman"/>
          <w:sz w:val="24"/>
          <w:szCs w:val="24"/>
        </w:rPr>
        <w:t>омиссию одной конкурсной заявки п</w:t>
      </w:r>
      <w:r w:rsidRPr="00F177BF">
        <w:rPr>
          <w:rFonts w:ascii="Times New Roman" w:hAnsi="Times New Roman" w:cs="Times New Roman"/>
          <w:sz w:val="24"/>
          <w:szCs w:val="24"/>
        </w:rPr>
        <w:t xml:space="preserve">ризнать несостоявшимся конкурс на </w:t>
      </w:r>
      <w:r>
        <w:rPr>
          <w:rFonts w:ascii="Times New Roman" w:hAnsi="Times New Roman" w:cs="Times New Roman"/>
          <w:sz w:val="24"/>
          <w:szCs w:val="24"/>
        </w:rPr>
        <w:t>замещение вакантной должности руководителя МБОУ «Шидловская ООШ».</w:t>
      </w:r>
    </w:p>
    <w:p w:rsidR="006D5153" w:rsidRPr="00F177BF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D5153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Главному специалисту управления образования</w:t>
      </w:r>
      <w:r w:rsidRPr="00F177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Е.Е.Водяновой</w:t>
      </w:r>
      <w:r w:rsidRPr="00F177BF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5153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</w:t>
      </w:r>
      <w:r w:rsidRPr="00F177BF">
        <w:rPr>
          <w:rFonts w:ascii="Times New Roman" w:hAnsi="Times New Roman" w:cs="Times New Roman"/>
          <w:sz w:val="24"/>
          <w:szCs w:val="24"/>
        </w:rPr>
        <w:t>рганизовать публикацию в официальном печатном издании - газете "</w:t>
      </w:r>
      <w:r>
        <w:rPr>
          <w:rFonts w:ascii="Times New Roman" w:hAnsi="Times New Roman" w:cs="Times New Roman"/>
          <w:sz w:val="24"/>
          <w:szCs w:val="24"/>
        </w:rPr>
        <w:t>Красный октябрь</w:t>
      </w:r>
      <w:r w:rsidRPr="00F177BF">
        <w:rPr>
          <w:rFonts w:ascii="Times New Roman" w:hAnsi="Times New Roman" w:cs="Times New Roman"/>
          <w:sz w:val="24"/>
          <w:szCs w:val="24"/>
        </w:rPr>
        <w:t xml:space="preserve">" и размещение на официальном сайте </w:t>
      </w:r>
      <w:r>
        <w:rPr>
          <w:rFonts w:ascii="Times New Roman" w:hAnsi="Times New Roman" w:cs="Times New Roman"/>
          <w:sz w:val="24"/>
          <w:szCs w:val="24"/>
        </w:rPr>
        <w:t>Управления образования</w:t>
      </w:r>
      <w:r w:rsidRPr="00F177BF">
        <w:rPr>
          <w:rFonts w:ascii="Times New Roman" w:hAnsi="Times New Roman" w:cs="Times New Roman"/>
          <w:sz w:val="24"/>
          <w:szCs w:val="24"/>
        </w:rPr>
        <w:t xml:space="preserve"> решения об объявлении Конкурса несостоявшимся.</w:t>
      </w:r>
    </w:p>
    <w:p w:rsidR="006D5153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D5153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Продлить срок подачи заявок на участие в конкурсе на замещение вакантной должности руководителя до 9 августа 2013 г.</w:t>
      </w:r>
    </w:p>
    <w:p w:rsidR="006D5153" w:rsidRDefault="006D5153" w:rsidP="00117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5153" w:rsidRPr="001172DD" w:rsidRDefault="006D5153" w:rsidP="00117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2DD">
        <w:rPr>
          <w:rFonts w:ascii="Times New Roman" w:hAnsi="Times New Roman" w:cs="Times New Roman"/>
          <w:sz w:val="24"/>
          <w:szCs w:val="24"/>
        </w:rPr>
        <w:t xml:space="preserve">3. Конкурс на замещение вакантной должности руководителя муниципального бюджетного общеобразовательного учреждения «Шидловская основная общеобразовательная школа Волоконовского района Белгородской области» провести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1172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августа</w:t>
      </w:r>
      <w:r w:rsidRPr="001172DD">
        <w:rPr>
          <w:rFonts w:ascii="Times New Roman" w:hAnsi="Times New Roman" w:cs="Times New Roman"/>
          <w:sz w:val="24"/>
          <w:szCs w:val="24"/>
        </w:rPr>
        <w:t xml:space="preserve"> 2013 года в управлении образования администрации района.</w:t>
      </w:r>
    </w:p>
    <w:p w:rsidR="006D5153" w:rsidRPr="001172DD" w:rsidRDefault="006D5153" w:rsidP="001172DD">
      <w:pPr>
        <w:pStyle w:val="NoSpacing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D5153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177BF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приказа возложить на </w:t>
      </w:r>
      <w:r>
        <w:rPr>
          <w:rFonts w:ascii="Times New Roman" w:hAnsi="Times New Roman" w:cs="Times New Roman"/>
          <w:sz w:val="24"/>
          <w:szCs w:val="24"/>
        </w:rPr>
        <w:t>главного специалиста управления образования Е.В. Водянову.</w:t>
      </w:r>
    </w:p>
    <w:p w:rsidR="006D5153" w:rsidRPr="00F177BF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705"/>
        <w:gridCol w:w="4705"/>
      </w:tblGrid>
      <w:tr w:rsidR="006D5153" w:rsidRPr="00286C21">
        <w:trPr>
          <w:tblCellSpacing w:w="15" w:type="dxa"/>
        </w:trPr>
        <w:tc>
          <w:tcPr>
            <w:tcW w:w="2500" w:type="pct"/>
            <w:vAlign w:val="center"/>
          </w:tcPr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Начальник управления образования</w:t>
            </w:r>
          </w:p>
        </w:tc>
        <w:tc>
          <w:tcPr>
            <w:tcW w:w="2500" w:type="pct"/>
            <w:vAlign w:val="center"/>
          </w:tcPr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Pr="00351412" w:rsidRDefault="006D5153" w:rsidP="00F177BF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Default="006D5153" w:rsidP="00351412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1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</w:t>
            </w:r>
          </w:p>
          <w:p w:rsidR="006D5153" w:rsidRDefault="006D5153" w:rsidP="00351412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Default="006D5153" w:rsidP="00351412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5153" w:rsidRPr="00351412" w:rsidRDefault="006D5153" w:rsidP="00351412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С. </w:t>
            </w:r>
            <w:r w:rsidRPr="003514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Гунько </w:t>
            </w:r>
          </w:p>
        </w:tc>
      </w:tr>
    </w:tbl>
    <w:p w:rsidR="006D5153" w:rsidRPr="00F177BF" w:rsidRDefault="006D5153" w:rsidP="00F177B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sectPr w:rsidR="006D5153" w:rsidRPr="00F177BF" w:rsidSect="00F177B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E669A"/>
    <w:multiLevelType w:val="hybridMultilevel"/>
    <w:tmpl w:val="ADE23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7BF"/>
    <w:rsid w:val="001172DD"/>
    <w:rsid w:val="00197346"/>
    <w:rsid w:val="00286C21"/>
    <w:rsid w:val="00351412"/>
    <w:rsid w:val="00645A88"/>
    <w:rsid w:val="006752D3"/>
    <w:rsid w:val="006D5153"/>
    <w:rsid w:val="00963C56"/>
    <w:rsid w:val="00A62455"/>
    <w:rsid w:val="00CE6B9B"/>
    <w:rsid w:val="00D73637"/>
    <w:rsid w:val="00DE6526"/>
    <w:rsid w:val="00F17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455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F177BF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177BF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rsid w:val="00F17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F177BF"/>
    <w:rPr>
      <w:color w:val="0000FF"/>
      <w:u w:val="single"/>
    </w:rPr>
  </w:style>
  <w:style w:type="paragraph" w:styleId="NoSpacing">
    <w:name w:val="No Spacing"/>
    <w:uiPriority w:val="99"/>
    <w:qFormat/>
    <w:rsid w:val="00F177BF"/>
    <w:rPr>
      <w:rFonts w:cs="Calibri"/>
    </w:rPr>
  </w:style>
  <w:style w:type="paragraph" w:customStyle="1" w:styleId="a">
    <w:name w:val="Знак Знак Знак"/>
    <w:basedOn w:val="Normal"/>
    <w:link w:val="DefaultParagraphFont"/>
    <w:uiPriority w:val="99"/>
    <w:rsid w:val="001172D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4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260</Words>
  <Characters>1487</Characters>
  <Application>Microsoft Office Outlook</Application>
  <DocSecurity>0</DocSecurity>
  <Lines>0</Lines>
  <Paragraphs>0</Paragraphs>
  <ScaleCrop>false</ScaleCrop>
  <Company>Управление образования администрации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Елена Евгеньевна</cp:lastModifiedBy>
  <cp:revision>6</cp:revision>
  <cp:lastPrinted>2013-07-11T08:31:00Z</cp:lastPrinted>
  <dcterms:created xsi:type="dcterms:W3CDTF">2013-06-25T09:59:00Z</dcterms:created>
  <dcterms:modified xsi:type="dcterms:W3CDTF">2013-07-11T08:31:00Z</dcterms:modified>
</cp:coreProperties>
</file>