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ECB" w:rsidRDefault="00895ECB" w:rsidP="00B03B72">
      <w:pPr>
        <w:jc w:val="center"/>
        <w:rPr>
          <w:b/>
          <w:bCs/>
        </w:rPr>
      </w:pPr>
      <w:r>
        <w:rPr>
          <w:b/>
          <w:bCs/>
        </w:rPr>
        <w:t>УПРАВЛЕНИЕ ОБРАЗОВАНИЯ АДМИНИСТРАЦИИ</w:t>
      </w:r>
    </w:p>
    <w:p w:rsidR="00895ECB" w:rsidRDefault="00895ECB" w:rsidP="00B03B72">
      <w:pPr>
        <w:jc w:val="center"/>
        <w:rPr>
          <w:b/>
          <w:bCs/>
        </w:rPr>
      </w:pPr>
      <w:r>
        <w:rPr>
          <w:b/>
          <w:bCs/>
        </w:rPr>
        <w:t>МУНИЦИПАЛЬНОГО РАЙОНА «ВОЛОКОНОВСКИЙ РАЙОН»</w:t>
      </w:r>
    </w:p>
    <w:p w:rsidR="00895ECB" w:rsidRDefault="00895ECB" w:rsidP="00B03B72">
      <w:pPr>
        <w:jc w:val="center"/>
        <w:rPr>
          <w:b/>
          <w:bCs/>
        </w:rPr>
      </w:pPr>
      <w:r>
        <w:rPr>
          <w:b/>
          <w:bCs/>
        </w:rPr>
        <w:t>БЕЛГОРОДСКОЙ ОБЛАСТИ</w:t>
      </w:r>
    </w:p>
    <w:p w:rsidR="00895ECB" w:rsidRDefault="00895ECB" w:rsidP="00B03B72">
      <w:pPr>
        <w:rPr>
          <w:b/>
          <w:bCs/>
        </w:rPr>
      </w:pPr>
    </w:p>
    <w:p w:rsidR="00895ECB" w:rsidRDefault="00895ECB" w:rsidP="00B03B72">
      <w:pPr>
        <w:jc w:val="center"/>
        <w:rPr>
          <w:b/>
          <w:bCs/>
        </w:rPr>
      </w:pPr>
      <w:r>
        <w:rPr>
          <w:b/>
          <w:bCs/>
        </w:rPr>
        <w:t>ПРИКАЗ</w:t>
      </w:r>
    </w:p>
    <w:p w:rsidR="00895ECB" w:rsidRDefault="00895ECB" w:rsidP="00B03B72">
      <w:pPr>
        <w:rPr>
          <w:b/>
          <w:bCs/>
        </w:rPr>
      </w:pPr>
    </w:p>
    <w:p w:rsidR="00895ECB" w:rsidRPr="00B03B72" w:rsidRDefault="00895ECB" w:rsidP="00B03B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 11 </w:t>
      </w:r>
      <w:r w:rsidRPr="00B03B7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февраля  2014</w:t>
      </w:r>
      <w:r w:rsidRPr="00B03B72">
        <w:rPr>
          <w:b/>
          <w:bCs/>
          <w:sz w:val="28"/>
          <w:szCs w:val="28"/>
        </w:rPr>
        <w:t xml:space="preserve"> г.             </w:t>
      </w:r>
      <w:r>
        <w:rPr>
          <w:b/>
          <w:bCs/>
          <w:sz w:val="28"/>
          <w:szCs w:val="28"/>
        </w:rPr>
        <w:t xml:space="preserve">                  </w:t>
      </w:r>
      <w:r w:rsidRPr="00B03B72"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</w:rPr>
        <w:t xml:space="preserve">                         №  142</w:t>
      </w:r>
    </w:p>
    <w:p w:rsidR="00895ECB" w:rsidRPr="00B03B72" w:rsidRDefault="00895ECB" w:rsidP="00B03B72">
      <w:pPr>
        <w:rPr>
          <w:b/>
          <w:bCs/>
          <w:sz w:val="28"/>
          <w:szCs w:val="28"/>
        </w:rPr>
      </w:pPr>
    </w:p>
    <w:p w:rsidR="00895ECB" w:rsidRDefault="00895ECB" w:rsidP="00B03B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участии в пробном экзамене</w:t>
      </w:r>
    </w:p>
    <w:p w:rsidR="00895ECB" w:rsidRDefault="00895ECB" w:rsidP="00B03B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математике в 9 классах</w:t>
      </w:r>
    </w:p>
    <w:p w:rsidR="00895ECB" w:rsidRDefault="00895ECB" w:rsidP="00B03B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общеобразовательных учреждениях области</w:t>
      </w:r>
    </w:p>
    <w:p w:rsidR="00895ECB" w:rsidRDefault="00895ECB" w:rsidP="00B03B72">
      <w:pPr>
        <w:rPr>
          <w:sz w:val="28"/>
          <w:szCs w:val="28"/>
        </w:rPr>
      </w:pPr>
    </w:p>
    <w:p w:rsidR="00895ECB" w:rsidRDefault="00895ECB" w:rsidP="00B03B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Во исполнение приказа департамента образования Белгородской области от 03.02.2014 года №288 «О проведении пробного экзамена по математике в 9 классах в общеобразовательных учреждениях района», в</w:t>
      </w:r>
      <w:r w:rsidRPr="00B03B72">
        <w:rPr>
          <w:sz w:val="28"/>
          <w:szCs w:val="28"/>
        </w:rPr>
        <w:t xml:space="preserve"> целях подготовки выпускников 9 классов общеобразовательных учреждений области</w:t>
      </w:r>
      <w:r>
        <w:rPr>
          <w:sz w:val="28"/>
          <w:szCs w:val="28"/>
        </w:rPr>
        <w:t xml:space="preserve"> к проведению государственной итоговой аттестации, ознакомления с содержанием контрольных измерительных материалов, апробации организационно – технологического обеспечения государственной итоговой аттестации</w:t>
      </w:r>
    </w:p>
    <w:p w:rsidR="00895ECB" w:rsidRDefault="00895ECB" w:rsidP="00B03B7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приказываю: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Организовать участие в пробном экзамене выпускников 9 классов общеобразовательных учреждений района </w:t>
      </w:r>
      <w:r w:rsidRPr="00511C82">
        <w:rPr>
          <w:b/>
          <w:bCs/>
          <w:sz w:val="28"/>
          <w:szCs w:val="28"/>
        </w:rPr>
        <w:t>27 февраля 2014 года</w:t>
      </w:r>
      <w:r>
        <w:rPr>
          <w:sz w:val="28"/>
          <w:szCs w:val="28"/>
        </w:rPr>
        <w:t xml:space="preserve"> с использованием единых контрольных измерительных материалов и централизованной обработкой результатов.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Провести пробный экзамен по математике в соответствии с организационно-территориальной схемой проведения Г(И)А выпускников 9-х классов, утверждённой приказом департамента образования Белгородской области от 31.01.2014 года № 265 «Об утверждении организационно-территориальной схемы проведения Г(И)А по русскому языку и математике в 2013-2014 учебном году» (приложение 1).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Утвердить схему маршрутов по доставке в ОУ-ППЭ КИМов для проведения пробного экзамена по математике (приложение 2).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Утвердить членов предметной комиссии по математике (по оцениванию ответов выпускников на задания с развернутым ответом части 2 (приложение 3).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5. Муниципальному координатору Г(И)А Е.Е.Водяновой: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5.1. Обеспечить сохранность доставочных материалов, полученных 26 февраля 2014 года из ОГБУ БелРЦОКО;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5.2. Направить уполномоченных представителей ТЭК  муниципального уровня в ОУ-ППЭ для обеспечения контроля  при проведении пробного экзамена по математике из состава уполномоченных представителей ТЭК, обеспечивающих контроль в ОУ-ППЭ при проведении Г(И)А обучающихся, освоивших образовательные программы основного общего образования, с участием ТЭК Белгородской области в 2014 году, утвержденных приказом департамента образования Белгородской области от 14.01.2014 года № 43 «Об утверждении состава уполномоченных представителей ТЭК   муниципального уровня»;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5.3. Обеспечить соблюдение конфиденциальности материалов с результатами проведенного экзамена (бланки ответов № 2), критериев оценивания экзаменационных заданий.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    И.о. директора МЦОКО (С.А.Алтухова):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6.1.Обеспечить отправку уполномоченных представителей ТЭК и контрольно – измерительных материалов в пункты проведения экзамена </w:t>
      </w:r>
      <w:r w:rsidRPr="008F36EB">
        <w:rPr>
          <w:b/>
          <w:bCs/>
          <w:sz w:val="28"/>
          <w:szCs w:val="28"/>
        </w:rPr>
        <w:t>27 февраля 2014 года до 9.00 часов</w:t>
      </w:r>
      <w:r>
        <w:rPr>
          <w:sz w:val="28"/>
          <w:szCs w:val="28"/>
        </w:rPr>
        <w:t xml:space="preserve"> (приложение 4);</w:t>
      </w:r>
    </w:p>
    <w:p w:rsidR="00895ECB" w:rsidRDefault="00895ECB" w:rsidP="007933A3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6.2. Обеспечить доставку материалов с результатами  проведенного экзамена (бланки ответов № 1, бланки ответов № 2, использованные и неиспользованные КИМы) </w:t>
      </w:r>
      <w:r w:rsidRPr="008F36EB">
        <w:rPr>
          <w:b/>
          <w:bCs/>
          <w:sz w:val="28"/>
          <w:szCs w:val="28"/>
        </w:rPr>
        <w:t>27.02.2014 г. до 20.00 часов</w:t>
      </w:r>
      <w:r>
        <w:rPr>
          <w:sz w:val="28"/>
          <w:szCs w:val="28"/>
        </w:rPr>
        <w:t xml:space="preserve"> в ОГБУ БелРЦОКО г.Белгород, ул.Б.Хмельницкого, д.137;</w:t>
      </w:r>
    </w:p>
    <w:p w:rsidR="00895ECB" w:rsidRDefault="00895ECB" w:rsidP="007933A3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6.3. Организовать работу членов муниципальной предметной комиссии по математике с 03 марта по 05 марта 2014 года (по оцениванию ответов выпускников на задания с развернутым ответом части 2) с привлечением экспертов, имеющих опыт работы в территориальной предметной комиссии по математике.</w:t>
      </w:r>
    </w:p>
    <w:p w:rsidR="00895ECB" w:rsidRDefault="00895ECB" w:rsidP="007933A3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7. Руководителям ОУ-ППЭ (МБОУ «Волоконовская СОШ № 1» - директор А.Г.Горюнова, МБОУ «Пятницкая СОШ» - директор В.Г.Бурменский) обеспечить проведение пробного экзамена по математике в 9 классах согласно схеме (приложение 1);</w:t>
      </w:r>
    </w:p>
    <w:p w:rsidR="00895ECB" w:rsidRDefault="00895ECB" w:rsidP="007933A3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8. Руководителям общеобразовательных учреждений района:</w:t>
      </w:r>
    </w:p>
    <w:p w:rsidR="00895ECB" w:rsidRDefault="00895ECB" w:rsidP="007933A3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8.1. Направить учащихся 27.02.2014 г. в ОУ-ППЭ согласно схеме;</w:t>
      </w:r>
    </w:p>
    <w:p w:rsidR="00895ECB" w:rsidRDefault="00895ECB" w:rsidP="007933A3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8.2. Направить организаторов 27.02.2014 г. в ОУ-ППЭ (приложение 5);</w:t>
      </w:r>
    </w:p>
    <w:p w:rsidR="00895ECB" w:rsidRPr="00E368A8" w:rsidRDefault="00895ECB" w:rsidP="007933A3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8.3. Направить членов предметной комиссии по математике с </w:t>
      </w:r>
      <w:r w:rsidRPr="00E368A8">
        <w:rPr>
          <w:b/>
          <w:bCs/>
          <w:sz w:val="28"/>
          <w:szCs w:val="28"/>
        </w:rPr>
        <w:t>03.03.2014 года по 05.03.2014 года к 9.00 в МБОУ «Волоконовская СОШ №1»</w:t>
      </w:r>
      <w:r w:rsidRPr="00E368A8">
        <w:rPr>
          <w:sz w:val="28"/>
          <w:szCs w:val="28"/>
        </w:rPr>
        <w:t xml:space="preserve"> для проверки ответов выпускников на задания с развернутым ответом части 2.</w:t>
      </w:r>
    </w:p>
    <w:p w:rsidR="00895ECB" w:rsidRPr="00E368A8" w:rsidRDefault="00895ECB" w:rsidP="007933A3">
      <w:pPr>
        <w:pStyle w:val="ListParagraph"/>
        <w:ind w:left="0"/>
        <w:jc w:val="both"/>
        <w:rPr>
          <w:sz w:val="28"/>
          <w:szCs w:val="28"/>
        </w:rPr>
      </w:pPr>
      <w:r w:rsidRPr="00E368A8">
        <w:rPr>
          <w:sz w:val="28"/>
          <w:szCs w:val="28"/>
        </w:rPr>
        <w:t xml:space="preserve">    9. Директору МБОУ «Волоконовская СОШ № 1» А.Г.Горюновой обеспечить условия для работы членов предметной комиссии по математике на базе школы с </w:t>
      </w:r>
      <w:r w:rsidRPr="00E368A8">
        <w:rPr>
          <w:b/>
          <w:bCs/>
          <w:sz w:val="28"/>
          <w:szCs w:val="28"/>
        </w:rPr>
        <w:t>03.03.2014 года по 05.03.2014 года с 9.00 часов.</w:t>
      </w:r>
    </w:p>
    <w:p w:rsidR="00895ECB" w:rsidRDefault="00895ECB" w:rsidP="007933A3">
      <w:pPr>
        <w:pStyle w:val="ListParagraph"/>
        <w:ind w:left="0"/>
        <w:jc w:val="both"/>
        <w:rPr>
          <w:sz w:val="28"/>
          <w:szCs w:val="28"/>
        </w:rPr>
      </w:pPr>
      <w:r w:rsidRPr="00E368A8">
        <w:rPr>
          <w:sz w:val="28"/>
          <w:szCs w:val="28"/>
        </w:rPr>
        <w:t xml:space="preserve">   10. Контроль исполнения настоящего приказа возложить на координатора</w:t>
      </w:r>
      <w:r>
        <w:rPr>
          <w:sz w:val="28"/>
          <w:szCs w:val="28"/>
        </w:rPr>
        <w:t xml:space="preserve"> Г(И)А Е.Е.Водянову.</w:t>
      </w: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</w:p>
    <w:p w:rsidR="00895ECB" w:rsidRDefault="00895ECB" w:rsidP="0088648D">
      <w:pPr>
        <w:pStyle w:val="ListParagraph"/>
        <w:ind w:left="0"/>
        <w:jc w:val="both"/>
        <w:rPr>
          <w:sz w:val="28"/>
          <w:szCs w:val="28"/>
        </w:rPr>
      </w:pPr>
    </w:p>
    <w:p w:rsidR="00895ECB" w:rsidRPr="00F17FBC" w:rsidRDefault="00895ECB" w:rsidP="0088648D">
      <w:pPr>
        <w:pStyle w:val="ListParagraph"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Начальник управления образования                          С. Гунько</w:t>
      </w:r>
    </w:p>
    <w:p w:rsidR="00895ECB" w:rsidRDefault="00895ECB" w:rsidP="00B03B72">
      <w:pPr>
        <w:jc w:val="both"/>
      </w:pPr>
    </w:p>
    <w:p w:rsidR="00895ECB" w:rsidRDefault="00895ECB" w:rsidP="00B03B72">
      <w:pPr>
        <w:jc w:val="both"/>
      </w:pPr>
    </w:p>
    <w:p w:rsidR="00895ECB" w:rsidRDefault="00895ECB" w:rsidP="00B03B72">
      <w:pPr>
        <w:jc w:val="both"/>
      </w:pPr>
    </w:p>
    <w:p w:rsidR="00895ECB" w:rsidRDefault="00895ECB" w:rsidP="00B03B72">
      <w:pPr>
        <w:jc w:val="both"/>
      </w:pPr>
    </w:p>
    <w:p w:rsidR="00895ECB" w:rsidRDefault="00895ECB" w:rsidP="00B03B72">
      <w:pPr>
        <w:jc w:val="both"/>
      </w:pPr>
    </w:p>
    <w:p w:rsidR="00895ECB" w:rsidRDefault="00895ECB" w:rsidP="00B03B72">
      <w:pPr>
        <w:jc w:val="both"/>
      </w:pPr>
    </w:p>
    <w:p w:rsidR="00895ECB" w:rsidRDefault="00895ECB" w:rsidP="00B03B72">
      <w:pPr>
        <w:jc w:val="both"/>
      </w:pPr>
    </w:p>
    <w:p w:rsidR="00895ECB" w:rsidRDefault="00895ECB" w:rsidP="00742048">
      <w:pPr>
        <w:jc w:val="right"/>
        <w:rPr>
          <w:b/>
          <w:bCs/>
          <w:i/>
          <w:iCs/>
        </w:rPr>
      </w:pPr>
    </w:p>
    <w:p w:rsidR="00895ECB" w:rsidRPr="00742048" w:rsidRDefault="00895ECB" w:rsidP="00742048">
      <w:pPr>
        <w:jc w:val="right"/>
        <w:rPr>
          <w:b/>
          <w:bCs/>
          <w:i/>
          <w:iCs/>
        </w:rPr>
      </w:pPr>
      <w:r w:rsidRPr="00742048">
        <w:rPr>
          <w:b/>
          <w:bCs/>
          <w:i/>
          <w:iCs/>
        </w:rPr>
        <w:t>Приложение 1</w:t>
      </w:r>
    </w:p>
    <w:p w:rsidR="00895ECB" w:rsidRDefault="00895ECB" w:rsidP="00B03B72">
      <w:pPr>
        <w:jc w:val="both"/>
      </w:pPr>
    </w:p>
    <w:p w:rsidR="00895ECB" w:rsidRDefault="00895ECB" w:rsidP="0074204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Организационно-территориальная схема </w:t>
      </w:r>
    </w:p>
    <w:p w:rsidR="00895ECB" w:rsidRDefault="00895ECB" w:rsidP="00742048">
      <w:pPr>
        <w:jc w:val="center"/>
      </w:pPr>
      <w:r>
        <w:rPr>
          <w:sz w:val="28"/>
          <w:szCs w:val="28"/>
        </w:rPr>
        <w:t>проведения пробного экзамена по математике выпускников 9-х классов</w:t>
      </w:r>
    </w:p>
    <w:tbl>
      <w:tblPr>
        <w:tblW w:w="10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810"/>
        <w:gridCol w:w="2428"/>
        <w:gridCol w:w="674"/>
        <w:gridCol w:w="810"/>
        <w:gridCol w:w="1111"/>
        <w:gridCol w:w="3193"/>
        <w:gridCol w:w="805"/>
      </w:tblGrid>
      <w:tr w:rsidR="00895ECB" w:rsidRPr="0064174A">
        <w:trPr>
          <w:cantSplit/>
          <w:trHeight w:val="324"/>
          <w:jc w:val="center"/>
        </w:trPr>
        <w:tc>
          <w:tcPr>
            <w:tcW w:w="5442" w:type="dxa"/>
            <w:gridSpan w:val="5"/>
          </w:tcPr>
          <w:p w:rsidR="00895ECB" w:rsidRPr="0064174A" w:rsidRDefault="00895ECB" w:rsidP="00985434">
            <w:pPr>
              <w:jc w:val="center"/>
            </w:pPr>
            <w:r w:rsidRPr="0064174A">
              <w:rPr>
                <w:b/>
                <w:bCs/>
                <w:sz w:val="22"/>
                <w:szCs w:val="22"/>
              </w:rPr>
              <w:t>Пункт проведения экзамена (ОУ-ППЭ)</w:t>
            </w:r>
          </w:p>
        </w:tc>
        <w:tc>
          <w:tcPr>
            <w:tcW w:w="5109" w:type="dxa"/>
            <w:gridSpan w:val="3"/>
            <w:vAlign w:val="center"/>
          </w:tcPr>
          <w:p w:rsidR="00895ECB" w:rsidRPr="0064174A" w:rsidRDefault="00895ECB" w:rsidP="00985434">
            <w:pPr>
              <w:jc w:val="center"/>
            </w:pPr>
            <w:r w:rsidRPr="0064174A">
              <w:rPr>
                <w:b/>
                <w:bCs/>
                <w:sz w:val="22"/>
                <w:szCs w:val="22"/>
              </w:rPr>
              <w:t>Перечень ОУ, выпускники которых сдают ГИА в данном ОУ-ППЭ</w:t>
            </w:r>
          </w:p>
        </w:tc>
      </w:tr>
      <w:tr w:rsidR="00895ECB" w:rsidRPr="0064174A">
        <w:trPr>
          <w:cantSplit/>
          <w:trHeight w:val="1875"/>
          <w:jc w:val="center"/>
        </w:trPr>
        <w:tc>
          <w:tcPr>
            <w:tcW w:w="720" w:type="dxa"/>
            <w:textDirection w:val="btLr"/>
          </w:tcPr>
          <w:p w:rsidR="00895ECB" w:rsidRPr="0064174A" w:rsidRDefault="00895ECB" w:rsidP="00985434">
            <w:pPr>
              <w:ind w:left="-57" w:right="-57"/>
              <w:jc w:val="center"/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810" w:type="dxa"/>
            <w:textDirection w:val="btLr"/>
            <w:vAlign w:val="center"/>
          </w:tcPr>
          <w:p w:rsidR="00895ECB" w:rsidRPr="0064174A" w:rsidRDefault="00895ECB" w:rsidP="00985434">
            <w:pPr>
              <w:ind w:left="-57" w:right="-57"/>
              <w:jc w:val="center"/>
            </w:pPr>
            <w:r w:rsidRPr="0064174A">
              <w:rPr>
                <w:sz w:val="22"/>
                <w:szCs w:val="22"/>
              </w:rPr>
              <w:t>Код ОУ-ППЭ</w:t>
            </w:r>
          </w:p>
        </w:tc>
        <w:tc>
          <w:tcPr>
            <w:tcW w:w="2428" w:type="dxa"/>
            <w:vAlign w:val="center"/>
          </w:tcPr>
          <w:p w:rsidR="00895ECB" w:rsidRPr="0064174A" w:rsidRDefault="00895ECB" w:rsidP="00985434">
            <w:pPr>
              <w:ind w:left="-57" w:right="-57"/>
              <w:jc w:val="center"/>
            </w:pPr>
            <w:r w:rsidRPr="0064174A">
              <w:rPr>
                <w:sz w:val="22"/>
                <w:szCs w:val="22"/>
              </w:rPr>
              <w:t>Наименование ОУ</w:t>
            </w:r>
          </w:p>
        </w:tc>
        <w:tc>
          <w:tcPr>
            <w:tcW w:w="674" w:type="dxa"/>
            <w:textDirection w:val="btLr"/>
            <w:vAlign w:val="center"/>
          </w:tcPr>
          <w:p w:rsidR="00895ECB" w:rsidRPr="0064174A" w:rsidRDefault="00895ECB" w:rsidP="00985434">
            <w:pPr>
              <w:ind w:left="-57" w:right="-57"/>
              <w:jc w:val="center"/>
            </w:pPr>
            <w:r w:rsidRPr="0064174A">
              <w:rPr>
                <w:sz w:val="22"/>
                <w:szCs w:val="22"/>
              </w:rPr>
              <w:t xml:space="preserve">Кол-во </w:t>
            </w:r>
            <w:r w:rsidRPr="0064174A">
              <w:rPr>
                <w:sz w:val="22"/>
                <w:szCs w:val="22"/>
              </w:rPr>
              <w:br/>
              <w:t>выпускников</w:t>
            </w:r>
          </w:p>
        </w:tc>
        <w:tc>
          <w:tcPr>
            <w:tcW w:w="810" w:type="dxa"/>
            <w:textDirection w:val="btLr"/>
            <w:vAlign w:val="center"/>
          </w:tcPr>
          <w:p w:rsidR="00895ECB" w:rsidRPr="0064174A" w:rsidRDefault="00895ECB" w:rsidP="00985434">
            <w:pPr>
              <w:ind w:left="-57" w:right="-57"/>
              <w:jc w:val="center"/>
            </w:pPr>
            <w:r w:rsidRPr="0064174A">
              <w:rPr>
                <w:sz w:val="22"/>
                <w:szCs w:val="22"/>
              </w:rPr>
              <w:t>Кол-во аудиторий</w:t>
            </w:r>
            <w:r w:rsidRPr="0064174A">
              <w:rPr>
                <w:sz w:val="22"/>
                <w:szCs w:val="22"/>
              </w:rPr>
              <w:br/>
              <w:t xml:space="preserve"> в ОУ-ППЭ</w:t>
            </w:r>
          </w:p>
        </w:tc>
        <w:tc>
          <w:tcPr>
            <w:tcW w:w="1111" w:type="dxa"/>
            <w:textDirection w:val="btLr"/>
            <w:vAlign w:val="center"/>
          </w:tcPr>
          <w:p w:rsidR="00895ECB" w:rsidRPr="0064174A" w:rsidRDefault="00895ECB" w:rsidP="00985434">
            <w:pPr>
              <w:ind w:left="-57" w:right="-57"/>
              <w:jc w:val="center"/>
            </w:pPr>
            <w:r w:rsidRPr="0064174A">
              <w:rPr>
                <w:sz w:val="22"/>
                <w:szCs w:val="22"/>
              </w:rPr>
              <w:t>Код ОУ</w:t>
            </w:r>
          </w:p>
        </w:tc>
        <w:tc>
          <w:tcPr>
            <w:tcW w:w="3193" w:type="dxa"/>
            <w:vAlign w:val="center"/>
          </w:tcPr>
          <w:p w:rsidR="00895ECB" w:rsidRPr="0064174A" w:rsidRDefault="00895ECB" w:rsidP="00985434">
            <w:pPr>
              <w:ind w:left="-57" w:right="-57"/>
              <w:jc w:val="center"/>
            </w:pPr>
            <w:r w:rsidRPr="0064174A">
              <w:rPr>
                <w:sz w:val="22"/>
                <w:szCs w:val="22"/>
              </w:rPr>
              <w:t>Наименование ОУ</w:t>
            </w:r>
          </w:p>
        </w:tc>
        <w:tc>
          <w:tcPr>
            <w:tcW w:w="805" w:type="dxa"/>
            <w:textDirection w:val="btLr"/>
            <w:vAlign w:val="center"/>
          </w:tcPr>
          <w:p w:rsidR="00895ECB" w:rsidRPr="0064174A" w:rsidRDefault="00895ECB" w:rsidP="00985434">
            <w:pPr>
              <w:ind w:left="-57" w:right="-57"/>
              <w:jc w:val="center"/>
            </w:pPr>
            <w:r w:rsidRPr="0064174A">
              <w:rPr>
                <w:sz w:val="22"/>
                <w:szCs w:val="22"/>
              </w:rPr>
              <w:t>Кол-во выпускников 9-х  кл.</w:t>
            </w:r>
          </w:p>
        </w:tc>
      </w:tr>
      <w:tr w:rsidR="00895ECB" w:rsidRPr="00DE3D9B">
        <w:trPr>
          <w:trHeight w:val="179"/>
          <w:jc w:val="center"/>
        </w:trPr>
        <w:tc>
          <w:tcPr>
            <w:tcW w:w="720" w:type="dxa"/>
            <w:vMerge w:val="restart"/>
          </w:tcPr>
          <w:p w:rsidR="00895ECB" w:rsidRPr="00DE3D9B" w:rsidRDefault="00895ECB" w:rsidP="00985434">
            <w:pPr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 w:val="restart"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022</w:t>
            </w:r>
          </w:p>
        </w:tc>
        <w:tc>
          <w:tcPr>
            <w:tcW w:w="2428" w:type="dxa"/>
            <w:vMerge w:val="restart"/>
          </w:tcPr>
          <w:p w:rsidR="00895ECB" w:rsidRPr="001C6FB8" w:rsidRDefault="00895ECB" w:rsidP="00985434">
            <w:pPr>
              <w:rPr>
                <w:b/>
                <w:bCs/>
              </w:rPr>
            </w:pPr>
            <w:r w:rsidRPr="001C6FB8">
              <w:rPr>
                <w:b/>
                <w:bCs/>
                <w:sz w:val="22"/>
                <w:szCs w:val="22"/>
              </w:rPr>
              <w:t>МБОУ «Волоконовская СОШ №1»</w:t>
            </w:r>
          </w:p>
          <w:p w:rsidR="00895ECB" w:rsidRDefault="00895ECB" w:rsidP="00985434">
            <w:r w:rsidRPr="001C6FB8">
              <w:rPr>
                <w:sz w:val="22"/>
                <w:szCs w:val="22"/>
              </w:rPr>
              <w:t xml:space="preserve">309650, Белгородская область, Волоконовский район, п.Волоконовка, </w:t>
            </w:r>
          </w:p>
          <w:p w:rsidR="00895ECB" w:rsidRDefault="00895ECB" w:rsidP="00985434">
            <w:r w:rsidRPr="001C6FB8">
              <w:rPr>
                <w:sz w:val="22"/>
                <w:szCs w:val="22"/>
              </w:rPr>
              <w:t>ул. Пионерская, д.20,</w:t>
            </w:r>
          </w:p>
          <w:p w:rsidR="00895ECB" w:rsidRPr="001C6FB8" w:rsidRDefault="00895ECB" w:rsidP="00985434">
            <w:r w:rsidRPr="001C6FB8">
              <w:rPr>
                <w:sz w:val="22"/>
                <w:szCs w:val="22"/>
              </w:rPr>
              <w:t>т.8 (47235)5-13-56, 5-08-04,</w:t>
            </w:r>
          </w:p>
          <w:p w:rsidR="00895ECB" w:rsidRPr="001C6FB8" w:rsidRDefault="00895ECB" w:rsidP="00985434">
            <w:pPr>
              <w:rPr>
                <w:color w:val="0000FF"/>
                <w:u w:val="single"/>
              </w:rPr>
            </w:pPr>
            <w:hyperlink r:id="rId5" w:history="1">
              <w:r w:rsidRPr="001C6FB8">
                <w:rPr>
                  <w:rStyle w:val="Hyperlink"/>
                  <w:sz w:val="22"/>
                  <w:szCs w:val="22"/>
                </w:rPr>
                <w:t>vol-sred1@yandex.ru</w:t>
              </w:r>
            </w:hyperlink>
          </w:p>
          <w:p w:rsidR="00895ECB" w:rsidRPr="001C6FB8" w:rsidRDefault="00895ECB" w:rsidP="00985434">
            <w:r w:rsidRPr="001C6FB8">
              <w:rPr>
                <w:sz w:val="22"/>
                <w:szCs w:val="22"/>
              </w:rPr>
              <w:t>Горюнова Алла Геннадьевна</w:t>
            </w:r>
          </w:p>
        </w:tc>
        <w:tc>
          <w:tcPr>
            <w:tcW w:w="674" w:type="dxa"/>
            <w:vMerge w:val="restart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810" w:type="dxa"/>
            <w:vMerge w:val="restart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207302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«Волоконовская СОШ № 2»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65</w:t>
            </w:r>
          </w:p>
        </w:tc>
      </w:tr>
      <w:tr w:rsidR="00895ECB" w:rsidRPr="00DE3D9B">
        <w:trPr>
          <w:trHeight w:val="144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1C6FB8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207308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«Пятницкая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58</w:t>
            </w:r>
          </w:p>
        </w:tc>
      </w:tr>
      <w:tr w:rsidR="00895ECB" w:rsidRPr="00DE3D9B">
        <w:trPr>
          <w:trHeight w:val="73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1C6FB8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207309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«Староивановская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</w:tr>
      <w:tr w:rsidR="00895ECB" w:rsidRPr="00DE3D9B">
        <w:trPr>
          <w:trHeight w:val="247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1C6FB8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207203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«Афоньевская ООШ»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895ECB" w:rsidRPr="00DE3D9B">
        <w:trPr>
          <w:trHeight w:val="144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1C6FB8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207307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«Покровская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</w:tr>
      <w:tr w:rsidR="00895ECB" w:rsidRPr="00DE3D9B">
        <w:trPr>
          <w:trHeight w:val="144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1C6FB8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207207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«Успенская ООШ»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</w:tr>
      <w:tr w:rsidR="00895ECB" w:rsidRPr="00DE3D9B">
        <w:trPr>
          <w:trHeight w:val="247"/>
          <w:jc w:val="center"/>
        </w:trPr>
        <w:tc>
          <w:tcPr>
            <w:tcW w:w="720" w:type="dxa"/>
            <w:vMerge w:val="restart"/>
          </w:tcPr>
          <w:p w:rsidR="00895ECB" w:rsidRPr="00DE3D9B" w:rsidRDefault="00895ECB" w:rsidP="00985434">
            <w:pPr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 w:val="restart"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023</w:t>
            </w:r>
          </w:p>
        </w:tc>
        <w:tc>
          <w:tcPr>
            <w:tcW w:w="2428" w:type="dxa"/>
            <w:vMerge w:val="restart"/>
          </w:tcPr>
          <w:p w:rsidR="00895ECB" w:rsidRPr="001C6FB8" w:rsidRDefault="00895ECB" w:rsidP="00985434">
            <w:pPr>
              <w:rPr>
                <w:b/>
                <w:bCs/>
                <w:color w:val="000000"/>
              </w:rPr>
            </w:pPr>
            <w:r w:rsidRPr="001C6FB8">
              <w:rPr>
                <w:b/>
                <w:bCs/>
                <w:color w:val="000000"/>
                <w:sz w:val="22"/>
                <w:szCs w:val="22"/>
              </w:rPr>
              <w:t xml:space="preserve">МБОУ «Пятницкая СОШ» </w:t>
            </w:r>
          </w:p>
          <w:p w:rsidR="00895ECB" w:rsidRPr="001C6FB8" w:rsidRDefault="00895ECB" w:rsidP="00985434">
            <w:r w:rsidRPr="001C6FB8">
              <w:rPr>
                <w:color w:val="000000"/>
                <w:sz w:val="22"/>
                <w:szCs w:val="22"/>
              </w:rPr>
              <w:t xml:space="preserve">309665, </w:t>
            </w:r>
            <w:r w:rsidRPr="001C6FB8">
              <w:rPr>
                <w:sz w:val="22"/>
                <w:szCs w:val="22"/>
              </w:rPr>
              <w:t xml:space="preserve">Белгородская область, Волоконовский район, </w:t>
            </w:r>
          </w:p>
          <w:p w:rsidR="00895ECB" w:rsidRDefault="00895ECB" w:rsidP="00985434">
            <w:pPr>
              <w:rPr>
                <w:color w:val="000000"/>
              </w:rPr>
            </w:pPr>
            <w:r w:rsidRPr="001C6FB8">
              <w:rPr>
                <w:color w:val="000000"/>
                <w:sz w:val="22"/>
                <w:szCs w:val="22"/>
              </w:rPr>
              <w:t xml:space="preserve">п. Пятницкое, </w:t>
            </w:r>
          </w:p>
          <w:p w:rsidR="00895ECB" w:rsidRDefault="00895ECB" w:rsidP="00985434">
            <w:pPr>
              <w:rPr>
                <w:color w:val="000000"/>
              </w:rPr>
            </w:pPr>
            <w:r w:rsidRPr="001C6FB8">
              <w:rPr>
                <w:color w:val="000000"/>
                <w:sz w:val="22"/>
                <w:szCs w:val="22"/>
              </w:rPr>
              <w:t>пр. Маресевой, д. 7,</w:t>
            </w:r>
          </w:p>
          <w:p w:rsidR="00895ECB" w:rsidRPr="001C6FB8" w:rsidRDefault="00895ECB" w:rsidP="00985434">
            <w:pPr>
              <w:rPr>
                <w:color w:val="000000"/>
              </w:rPr>
            </w:pPr>
            <w:r w:rsidRPr="001C6FB8">
              <w:rPr>
                <w:color w:val="000000"/>
                <w:sz w:val="22"/>
                <w:szCs w:val="22"/>
              </w:rPr>
              <w:t>т. 8 (47235)5-65-27,</w:t>
            </w:r>
          </w:p>
          <w:p w:rsidR="00895ECB" w:rsidRPr="001C6FB8" w:rsidRDefault="00895ECB" w:rsidP="00985434">
            <w:pPr>
              <w:rPr>
                <w:color w:val="0000FF"/>
                <w:u w:val="single"/>
              </w:rPr>
            </w:pPr>
            <w:hyperlink r:id="rId6" w:history="1">
              <w:r w:rsidRPr="001C6FB8">
                <w:rPr>
                  <w:rStyle w:val="Hyperlink"/>
                  <w:sz w:val="22"/>
                  <w:szCs w:val="22"/>
                </w:rPr>
                <w:t>p</w:t>
              </w:r>
              <w:r w:rsidRPr="001C6FB8">
                <w:rPr>
                  <w:rStyle w:val="Hyperlink"/>
                  <w:sz w:val="22"/>
                  <w:szCs w:val="22"/>
                  <w:lang w:val="en-US"/>
                </w:rPr>
                <w:t>aytnic</w:t>
              </w:r>
              <w:r w:rsidRPr="001C6FB8">
                <w:rPr>
                  <w:rStyle w:val="Hyperlink"/>
                  <w:sz w:val="22"/>
                  <w:szCs w:val="22"/>
                </w:rPr>
                <w:t>-</w:t>
              </w:r>
              <w:r w:rsidRPr="001C6FB8">
                <w:rPr>
                  <w:rStyle w:val="Hyperlink"/>
                  <w:sz w:val="22"/>
                  <w:szCs w:val="22"/>
                  <w:lang w:val="en-US"/>
                </w:rPr>
                <w:t>ps</w:t>
              </w:r>
              <w:r w:rsidRPr="001C6FB8">
                <w:rPr>
                  <w:rStyle w:val="Hyperlink"/>
                  <w:sz w:val="22"/>
                  <w:szCs w:val="22"/>
                </w:rPr>
                <w:t>sh@yandex.</w:t>
              </w:r>
              <w:r w:rsidRPr="001C6FB8">
                <w:rPr>
                  <w:rStyle w:val="Hyperlink"/>
                  <w:sz w:val="22"/>
                  <w:szCs w:val="22"/>
                  <w:lang w:val="en-US"/>
                </w:rPr>
                <w:t>ru</w:t>
              </w:r>
            </w:hyperlink>
          </w:p>
          <w:p w:rsidR="00895ECB" w:rsidRPr="001C6FB8" w:rsidRDefault="00895ECB" w:rsidP="00985434">
            <w:r w:rsidRPr="001C6FB8">
              <w:rPr>
                <w:sz w:val="22"/>
                <w:szCs w:val="22"/>
              </w:rPr>
              <w:t>Бурменский Владимир Григорьевич</w:t>
            </w:r>
          </w:p>
        </w:tc>
        <w:tc>
          <w:tcPr>
            <w:tcW w:w="674" w:type="dxa"/>
            <w:vMerge w:val="restart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158</w:t>
            </w:r>
          </w:p>
        </w:tc>
        <w:tc>
          <w:tcPr>
            <w:tcW w:w="810" w:type="dxa"/>
            <w:vMerge w:val="restart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207301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«Волоконовская СОШ № 1»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54</w:t>
            </w:r>
          </w:p>
        </w:tc>
      </w:tr>
      <w:tr w:rsidR="00895ECB" w:rsidRPr="00DE3D9B">
        <w:trPr>
          <w:trHeight w:val="123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207306</w:t>
            </w:r>
          </w:p>
        </w:tc>
        <w:tc>
          <w:tcPr>
            <w:tcW w:w="3193" w:type="dxa"/>
            <w:vAlign w:val="center"/>
          </w:tcPr>
          <w:p w:rsidR="00895ECB" w:rsidRPr="00DE3D9B" w:rsidRDefault="00895ECB" w:rsidP="00985434">
            <w:r>
              <w:rPr>
                <w:sz w:val="22"/>
                <w:szCs w:val="22"/>
              </w:rPr>
              <w:t>МБОУ «Погромская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</w:tr>
      <w:tr w:rsidR="00895ECB">
        <w:trPr>
          <w:trHeight w:val="123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207205</w:t>
            </w:r>
          </w:p>
        </w:tc>
        <w:tc>
          <w:tcPr>
            <w:tcW w:w="3193" w:type="dxa"/>
            <w:vAlign w:val="center"/>
          </w:tcPr>
          <w:p w:rsidR="00895ECB" w:rsidRDefault="00895ECB" w:rsidP="00985434">
            <w:r>
              <w:rPr>
                <w:sz w:val="22"/>
                <w:szCs w:val="22"/>
              </w:rPr>
              <w:t>МБОУ «Голофеевская ООШ»</w:t>
            </w:r>
          </w:p>
        </w:tc>
        <w:tc>
          <w:tcPr>
            <w:tcW w:w="805" w:type="dxa"/>
            <w:vAlign w:val="center"/>
          </w:tcPr>
          <w:p w:rsidR="00895EC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895ECB" w:rsidRPr="00DE3D9B">
        <w:trPr>
          <w:trHeight w:val="275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207304</w:t>
            </w:r>
          </w:p>
        </w:tc>
        <w:tc>
          <w:tcPr>
            <w:tcW w:w="3193" w:type="dxa"/>
          </w:tcPr>
          <w:p w:rsidR="00895ECB" w:rsidRDefault="00895ECB" w:rsidP="00985434">
            <w:r w:rsidRPr="004A17CF">
              <w:rPr>
                <w:sz w:val="22"/>
                <w:szCs w:val="22"/>
              </w:rPr>
              <w:t>МБОУ «</w:t>
            </w:r>
            <w:r>
              <w:rPr>
                <w:sz w:val="22"/>
                <w:szCs w:val="22"/>
              </w:rPr>
              <w:t>Волчье-Александровская</w:t>
            </w:r>
            <w:r w:rsidRPr="004A17CF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</w:tr>
      <w:tr w:rsidR="00895ECB">
        <w:trPr>
          <w:trHeight w:val="275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207313</w:t>
            </w:r>
          </w:p>
        </w:tc>
        <w:tc>
          <w:tcPr>
            <w:tcW w:w="3193" w:type="dxa"/>
          </w:tcPr>
          <w:p w:rsidR="00895ECB" w:rsidRPr="004A17CF" w:rsidRDefault="00895ECB" w:rsidP="00985434">
            <w:r>
              <w:rPr>
                <w:sz w:val="22"/>
                <w:szCs w:val="22"/>
              </w:rPr>
              <w:t>МБОУ «Шидловская ООШ»</w:t>
            </w:r>
          </w:p>
        </w:tc>
        <w:tc>
          <w:tcPr>
            <w:tcW w:w="805" w:type="dxa"/>
            <w:vAlign w:val="center"/>
          </w:tcPr>
          <w:p w:rsidR="00895EC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895ECB" w:rsidRPr="00DE3D9B">
        <w:trPr>
          <w:trHeight w:val="225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207314</w:t>
            </w:r>
          </w:p>
        </w:tc>
        <w:tc>
          <w:tcPr>
            <w:tcW w:w="3193" w:type="dxa"/>
          </w:tcPr>
          <w:p w:rsidR="00895ECB" w:rsidRDefault="00895ECB" w:rsidP="00985434">
            <w:r w:rsidRPr="004A17CF">
              <w:rPr>
                <w:sz w:val="22"/>
                <w:szCs w:val="22"/>
              </w:rPr>
              <w:t>МБОУ «</w:t>
            </w:r>
            <w:r>
              <w:rPr>
                <w:sz w:val="22"/>
                <w:szCs w:val="22"/>
              </w:rPr>
              <w:t>Ютановская</w:t>
            </w:r>
            <w:r w:rsidRPr="004A17CF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</w:tr>
      <w:tr w:rsidR="00895ECB" w:rsidRPr="00DE3D9B">
        <w:trPr>
          <w:trHeight w:val="225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207312</w:t>
            </w:r>
          </w:p>
        </w:tc>
        <w:tc>
          <w:tcPr>
            <w:tcW w:w="3193" w:type="dxa"/>
          </w:tcPr>
          <w:p w:rsidR="00895ECB" w:rsidRDefault="00895ECB" w:rsidP="00985434">
            <w:r w:rsidRPr="004A17CF">
              <w:rPr>
                <w:sz w:val="22"/>
                <w:szCs w:val="22"/>
              </w:rPr>
              <w:t>МБОУ «</w:t>
            </w:r>
            <w:r>
              <w:rPr>
                <w:sz w:val="22"/>
                <w:szCs w:val="22"/>
              </w:rPr>
              <w:t>Фощеватовская</w:t>
            </w:r>
            <w:r w:rsidRPr="004A17CF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</w:tr>
      <w:tr w:rsidR="00895ECB" w:rsidRPr="00DE3D9B">
        <w:trPr>
          <w:trHeight w:val="257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207311</w:t>
            </w:r>
          </w:p>
        </w:tc>
        <w:tc>
          <w:tcPr>
            <w:tcW w:w="3193" w:type="dxa"/>
          </w:tcPr>
          <w:p w:rsidR="00895ECB" w:rsidRDefault="00895ECB" w:rsidP="00985434">
            <w:r w:rsidRPr="004A17CF">
              <w:rPr>
                <w:sz w:val="22"/>
                <w:szCs w:val="22"/>
              </w:rPr>
              <w:t>МБОУ «</w:t>
            </w:r>
            <w:r>
              <w:rPr>
                <w:sz w:val="22"/>
                <w:szCs w:val="22"/>
              </w:rPr>
              <w:t>Тишанская</w:t>
            </w:r>
            <w:r w:rsidRPr="004A17CF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</w:tr>
      <w:tr w:rsidR="00895ECB" w:rsidRPr="00DE3D9B">
        <w:trPr>
          <w:trHeight w:val="261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207303</w:t>
            </w:r>
          </w:p>
        </w:tc>
        <w:tc>
          <w:tcPr>
            <w:tcW w:w="3193" w:type="dxa"/>
          </w:tcPr>
          <w:p w:rsidR="00895ECB" w:rsidRDefault="00895ECB" w:rsidP="00985434">
            <w:r w:rsidRPr="004A17CF">
              <w:rPr>
                <w:sz w:val="22"/>
                <w:szCs w:val="22"/>
              </w:rPr>
              <w:t>МБОУ «</w:t>
            </w:r>
            <w:r>
              <w:rPr>
                <w:sz w:val="22"/>
                <w:szCs w:val="22"/>
              </w:rPr>
              <w:t>Борисовская</w:t>
            </w:r>
            <w:r w:rsidRPr="004A17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Pr="004A17CF">
              <w:rPr>
                <w:sz w:val="22"/>
                <w:szCs w:val="22"/>
              </w:rPr>
              <w:t>ОШ»</w:t>
            </w:r>
          </w:p>
        </w:tc>
        <w:tc>
          <w:tcPr>
            <w:tcW w:w="805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</w:tr>
      <w:tr w:rsidR="00895ECB">
        <w:trPr>
          <w:trHeight w:val="261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207305</w:t>
            </w:r>
          </w:p>
        </w:tc>
        <w:tc>
          <w:tcPr>
            <w:tcW w:w="3193" w:type="dxa"/>
          </w:tcPr>
          <w:p w:rsidR="00895ECB" w:rsidRPr="004A17CF" w:rsidRDefault="00895ECB" w:rsidP="00985434">
            <w:r>
              <w:rPr>
                <w:sz w:val="22"/>
                <w:szCs w:val="22"/>
              </w:rPr>
              <w:t>МБОУ «Грушевская ООШ»</w:t>
            </w:r>
          </w:p>
        </w:tc>
        <w:tc>
          <w:tcPr>
            <w:tcW w:w="805" w:type="dxa"/>
            <w:vAlign w:val="center"/>
          </w:tcPr>
          <w:p w:rsidR="00895EC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895ECB">
        <w:trPr>
          <w:trHeight w:val="261"/>
          <w:jc w:val="center"/>
        </w:trPr>
        <w:tc>
          <w:tcPr>
            <w:tcW w:w="72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2428" w:type="dxa"/>
            <w:vMerge/>
          </w:tcPr>
          <w:p w:rsidR="00895ECB" w:rsidRPr="00DE3D9B" w:rsidRDefault="00895ECB" w:rsidP="00985434">
            <w:pPr>
              <w:jc w:val="center"/>
              <w:rPr>
                <w:b/>
                <w:bCs/>
              </w:rPr>
            </w:pPr>
          </w:p>
        </w:tc>
        <w:tc>
          <w:tcPr>
            <w:tcW w:w="674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895ECB" w:rsidRPr="00DE3D9B" w:rsidRDefault="00895ECB" w:rsidP="00985434">
            <w:pPr>
              <w:jc w:val="center"/>
            </w:pPr>
          </w:p>
        </w:tc>
        <w:tc>
          <w:tcPr>
            <w:tcW w:w="1111" w:type="dxa"/>
            <w:vAlign w:val="center"/>
          </w:tcPr>
          <w:p w:rsidR="00895ECB" w:rsidRPr="00DE3D9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307310</w:t>
            </w:r>
          </w:p>
        </w:tc>
        <w:tc>
          <w:tcPr>
            <w:tcW w:w="3193" w:type="dxa"/>
          </w:tcPr>
          <w:p w:rsidR="00895ECB" w:rsidRDefault="00895ECB" w:rsidP="00985434">
            <w:r>
              <w:rPr>
                <w:sz w:val="22"/>
                <w:szCs w:val="22"/>
              </w:rPr>
              <w:t>МБОУ «Репьёвская ООШ»</w:t>
            </w:r>
          </w:p>
        </w:tc>
        <w:tc>
          <w:tcPr>
            <w:tcW w:w="805" w:type="dxa"/>
            <w:vAlign w:val="center"/>
          </w:tcPr>
          <w:p w:rsidR="00895ECB" w:rsidRDefault="00895ECB" w:rsidP="0098543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895ECB" w:rsidRDefault="00895ECB" w:rsidP="00B03B72">
      <w:pPr>
        <w:jc w:val="both"/>
      </w:pPr>
    </w:p>
    <w:p w:rsidR="00895ECB" w:rsidRDefault="00895ECB" w:rsidP="000D12D4">
      <w:pPr>
        <w:jc w:val="right"/>
        <w:rPr>
          <w:i/>
          <w:iCs/>
        </w:rPr>
      </w:pPr>
    </w:p>
    <w:p w:rsidR="00895ECB" w:rsidRPr="00742048" w:rsidRDefault="00895ECB" w:rsidP="000D12D4">
      <w:pPr>
        <w:jc w:val="right"/>
        <w:rPr>
          <w:b/>
          <w:bCs/>
          <w:i/>
          <w:iCs/>
        </w:rPr>
      </w:pPr>
      <w:r w:rsidRPr="00742048">
        <w:rPr>
          <w:b/>
          <w:bCs/>
          <w:i/>
          <w:iCs/>
        </w:rPr>
        <w:t>Приложение 2</w:t>
      </w:r>
    </w:p>
    <w:p w:rsidR="00895ECB" w:rsidRDefault="00895ECB" w:rsidP="000D12D4">
      <w:pPr>
        <w:shd w:val="clear" w:color="auto" w:fill="FFFFFF"/>
        <w:tabs>
          <w:tab w:val="left" w:pos="2030"/>
        </w:tabs>
        <w:spacing w:line="274" w:lineRule="exact"/>
        <w:ind w:right="-1" w:firstLine="567"/>
        <w:rPr>
          <w:b/>
          <w:bCs/>
        </w:rPr>
      </w:pPr>
    </w:p>
    <w:p w:rsidR="00895ECB" w:rsidRDefault="00895ECB" w:rsidP="00862AA3">
      <w:pPr>
        <w:jc w:val="center"/>
        <w:rPr>
          <w:b/>
          <w:bCs/>
          <w:spacing w:val="-7"/>
        </w:rPr>
      </w:pPr>
      <w:r>
        <w:rPr>
          <w:b/>
          <w:bCs/>
        </w:rPr>
        <w:t xml:space="preserve">Схема маршрутов по доставке КИМов  </w:t>
      </w:r>
      <w:r w:rsidRPr="00B56A8D">
        <w:rPr>
          <w:b/>
          <w:bCs/>
        </w:rPr>
        <w:t xml:space="preserve"> </w:t>
      </w:r>
      <w:r>
        <w:rPr>
          <w:b/>
          <w:bCs/>
        </w:rPr>
        <w:t xml:space="preserve">в ОУ-ППЭ для проведения пробного экзамена </w:t>
      </w:r>
      <w:r w:rsidRPr="00B56A8D">
        <w:rPr>
          <w:b/>
          <w:bCs/>
        </w:rPr>
        <w:t xml:space="preserve">по </w:t>
      </w:r>
      <w:r>
        <w:rPr>
          <w:b/>
          <w:bCs/>
          <w:spacing w:val="-7"/>
        </w:rPr>
        <w:t>математике</w:t>
      </w:r>
      <w:r w:rsidRPr="00B56A8D">
        <w:rPr>
          <w:b/>
          <w:bCs/>
          <w:spacing w:val="-7"/>
        </w:rPr>
        <w:t xml:space="preserve"> </w:t>
      </w:r>
      <w:r>
        <w:rPr>
          <w:b/>
          <w:bCs/>
          <w:spacing w:val="-7"/>
        </w:rPr>
        <w:t xml:space="preserve">в новой форме </w:t>
      </w:r>
      <w:r w:rsidRPr="00B56A8D">
        <w:rPr>
          <w:b/>
          <w:bCs/>
          <w:spacing w:val="-7"/>
        </w:rPr>
        <w:t xml:space="preserve">выпускников </w:t>
      </w:r>
      <w:r>
        <w:rPr>
          <w:b/>
          <w:bCs/>
          <w:spacing w:val="-7"/>
        </w:rPr>
        <w:t>9</w:t>
      </w:r>
      <w:r w:rsidRPr="00B56A8D">
        <w:rPr>
          <w:b/>
          <w:bCs/>
          <w:spacing w:val="-7"/>
        </w:rPr>
        <w:t xml:space="preserve"> классов.</w:t>
      </w:r>
    </w:p>
    <w:p w:rsidR="00895ECB" w:rsidRPr="00862AA3" w:rsidRDefault="00895ECB" w:rsidP="00862AA3">
      <w:pPr>
        <w:jc w:val="center"/>
        <w:rPr>
          <w:b/>
          <w:bCs/>
        </w:rPr>
      </w:pPr>
      <w:r>
        <w:rPr>
          <w:b/>
          <w:bCs/>
          <w:spacing w:val="-7"/>
        </w:rPr>
        <w:t>27 февраля 2014 года</w:t>
      </w:r>
    </w:p>
    <w:p w:rsidR="00895ECB" w:rsidRDefault="00895ECB" w:rsidP="000D12D4">
      <w:pPr>
        <w:shd w:val="clear" w:color="auto" w:fill="FFFFFF"/>
        <w:tabs>
          <w:tab w:val="left" w:pos="2030"/>
        </w:tabs>
        <w:spacing w:line="274" w:lineRule="exact"/>
        <w:ind w:right="-1" w:firstLine="567"/>
        <w:rPr>
          <w:b/>
          <w:bCs/>
        </w:rPr>
      </w:pPr>
    </w:p>
    <w:tbl>
      <w:tblPr>
        <w:tblW w:w="91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4382"/>
        <w:gridCol w:w="865"/>
        <w:gridCol w:w="3412"/>
      </w:tblGrid>
      <w:tr w:rsidR="00895ECB" w:rsidRPr="00760545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B86510">
            <w:pPr>
              <w:jc w:val="both"/>
              <w:rPr>
                <w:color w:val="000000"/>
              </w:rPr>
            </w:pPr>
            <w:r w:rsidRPr="00760545">
              <w:t>№п/п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B86510">
            <w:pPr>
              <w:jc w:val="center"/>
              <w:rPr>
                <w:color w:val="000000"/>
              </w:rPr>
            </w:pPr>
            <w:r w:rsidRPr="00760545">
              <w:t>Название школы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Default="00895ECB" w:rsidP="00B86510">
            <w:pPr>
              <w:jc w:val="center"/>
              <w:rPr>
                <w:color w:val="000000"/>
              </w:rPr>
            </w:pPr>
          </w:p>
          <w:p w:rsidR="00895ECB" w:rsidRDefault="00895ECB" w:rsidP="00B865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Время</w:t>
            </w:r>
          </w:p>
          <w:p w:rsidR="00895ECB" w:rsidRPr="00760545" w:rsidRDefault="00895ECB" w:rsidP="00862AA3">
            <w:pPr>
              <w:jc w:val="center"/>
              <w:rPr>
                <w:color w:val="000000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5ECB" w:rsidRPr="00760545" w:rsidRDefault="00895ECB" w:rsidP="00862AA3">
            <w:pPr>
              <w:jc w:val="center"/>
              <w:rPr>
                <w:color w:val="000000"/>
              </w:rPr>
            </w:pPr>
            <w:r w:rsidRPr="00760545">
              <w:rPr>
                <w:color w:val="000000"/>
              </w:rPr>
              <w:t xml:space="preserve">ФИО </w:t>
            </w:r>
            <w:r>
              <w:rPr>
                <w:color w:val="000000"/>
              </w:rPr>
              <w:t>ответственного за выделение транспорта</w:t>
            </w:r>
          </w:p>
        </w:tc>
      </w:tr>
      <w:tr w:rsidR="00895ECB" w:rsidRPr="00760545">
        <w:trPr>
          <w:trHeight w:val="343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B86510">
            <w:pPr>
              <w:jc w:val="center"/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1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B86510">
            <w:pPr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М</w:t>
            </w:r>
            <w:r>
              <w:rPr>
                <w:b/>
                <w:bCs/>
              </w:rPr>
              <w:t>Б</w:t>
            </w:r>
            <w:r w:rsidRPr="00760545">
              <w:rPr>
                <w:b/>
                <w:bCs/>
              </w:rPr>
              <w:t>ОУ «Волоконовская  СОШ №1»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862AA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5ECB" w:rsidRPr="00760545" w:rsidRDefault="00895ECB" w:rsidP="00862AA3">
            <w:pPr>
              <w:rPr>
                <w:color w:val="000000"/>
              </w:rPr>
            </w:pPr>
            <w:r>
              <w:rPr>
                <w:color w:val="000000"/>
              </w:rPr>
              <w:t xml:space="preserve">А.Г. Горюнова </w:t>
            </w:r>
          </w:p>
        </w:tc>
      </w:tr>
      <w:tr w:rsidR="00895ECB" w:rsidRPr="00760545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B86510">
            <w:pPr>
              <w:jc w:val="center"/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B86510">
            <w:pPr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МО</w:t>
            </w:r>
            <w:r>
              <w:rPr>
                <w:b/>
                <w:bCs/>
              </w:rPr>
              <w:t>Б</w:t>
            </w:r>
            <w:r w:rsidRPr="00760545">
              <w:rPr>
                <w:b/>
                <w:bCs/>
              </w:rPr>
              <w:t>У «Пятницкая СОШ»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862AA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5ECB" w:rsidRPr="00760545" w:rsidRDefault="00895ECB" w:rsidP="00862AA3">
            <w:pPr>
              <w:rPr>
                <w:color w:val="000000"/>
              </w:rPr>
            </w:pPr>
            <w:r>
              <w:rPr>
                <w:color w:val="000000"/>
              </w:rPr>
              <w:t>В.Г. Бурменский</w:t>
            </w:r>
          </w:p>
        </w:tc>
      </w:tr>
    </w:tbl>
    <w:p w:rsidR="00895ECB" w:rsidRDefault="00895ECB" w:rsidP="000D12D4">
      <w:pPr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95ECB" w:rsidRDefault="00895ECB" w:rsidP="00B03B72">
      <w:pPr>
        <w:jc w:val="both"/>
      </w:pPr>
    </w:p>
    <w:p w:rsidR="00895ECB" w:rsidRDefault="00895ECB" w:rsidP="00B03B72">
      <w:pPr>
        <w:jc w:val="both"/>
      </w:pPr>
    </w:p>
    <w:p w:rsidR="00895ECB" w:rsidRPr="00742048" w:rsidRDefault="00895ECB" w:rsidP="00742048">
      <w:pPr>
        <w:jc w:val="right"/>
        <w:rPr>
          <w:b/>
          <w:bCs/>
          <w:i/>
          <w:iCs/>
        </w:rPr>
      </w:pPr>
      <w:r w:rsidRPr="00742048">
        <w:rPr>
          <w:b/>
          <w:bCs/>
          <w:i/>
          <w:iCs/>
        </w:rPr>
        <w:t>Приложение 3</w:t>
      </w:r>
    </w:p>
    <w:p w:rsidR="00895ECB" w:rsidRDefault="00895ECB" w:rsidP="00742048">
      <w:pPr>
        <w:jc w:val="center"/>
        <w:rPr>
          <w:b/>
          <w:bCs/>
        </w:rPr>
      </w:pPr>
      <w:r>
        <w:rPr>
          <w:b/>
          <w:bCs/>
        </w:rPr>
        <w:t>Члены предметной комиссии по математике</w:t>
      </w:r>
    </w:p>
    <w:p w:rsidR="00895ECB" w:rsidRDefault="00895ECB" w:rsidP="00742048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1"/>
        <w:gridCol w:w="4167"/>
        <w:gridCol w:w="4584"/>
      </w:tblGrid>
      <w:tr w:rsidR="00895ECB" w:rsidRPr="00FF0C89">
        <w:tc>
          <w:tcPr>
            <w:tcW w:w="801" w:type="dxa"/>
          </w:tcPr>
          <w:p w:rsidR="00895ECB" w:rsidRPr="00FF0C89" w:rsidRDefault="00895ECB" w:rsidP="00985434">
            <w:pPr>
              <w:jc w:val="center"/>
              <w:rPr>
                <w:b/>
                <w:bCs/>
              </w:rPr>
            </w:pPr>
            <w:r w:rsidRPr="00FF0C89">
              <w:rPr>
                <w:b/>
                <w:bCs/>
              </w:rPr>
              <w:t>№п/п</w:t>
            </w:r>
          </w:p>
        </w:tc>
        <w:tc>
          <w:tcPr>
            <w:tcW w:w="4167" w:type="dxa"/>
          </w:tcPr>
          <w:p w:rsidR="00895ECB" w:rsidRPr="00FF0C89" w:rsidRDefault="00895ECB" w:rsidP="00985434">
            <w:pPr>
              <w:jc w:val="center"/>
              <w:rPr>
                <w:b/>
                <w:bCs/>
              </w:rPr>
            </w:pPr>
            <w:r w:rsidRPr="00FF0C89">
              <w:rPr>
                <w:b/>
                <w:bCs/>
              </w:rPr>
              <w:t>ФИО</w:t>
            </w:r>
          </w:p>
        </w:tc>
        <w:tc>
          <w:tcPr>
            <w:tcW w:w="4584" w:type="dxa"/>
          </w:tcPr>
          <w:p w:rsidR="00895ECB" w:rsidRPr="00FF0C89" w:rsidRDefault="00895ECB" w:rsidP="00985434">
            <w:pPr>
              <w:jc w:val="center"/>
              <w:rPr>
                <w:b/>
                <w:bCs/>
              </w:rPr>
            </w:pPr>
            <w:r w:rsidRPr="00FF0C89">
              <w:rPr>
                <w:b/>
                <w:bCs/>
              </w:rPr>
              <w:t>Наименование организации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985434">
            <w:pPr>
              <w:jc w:val="center"/>
            </w:pPr>
            <w:r w:rsidRPr="00FF0C89">
              <w:t>1</w:t>
            </w:r>
          </w:p>
        </w:tc>
        <w:tc>
          <w:tcPr>
            <w:tcW w:w="4167" w:type="dxa"/>
          </w:tcPr>
          <w:p w:rsidR="00895ECB" w:rsidRPr="00FF0C89" w:rsidRDefault="00895ECB" w:rsidP="00985434">
            <w:r>
              <w:t>Рыбалко Клавдия Алексеевна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«Волоконовская СОШ №1»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440D38">
            <w:pPr>
              <w:jc w:val="center"/>
            </w:pPr>
            <w:r w:rsidRPr="00FF0C89">
              <w:t>2</w:t>
            </w:r>
          </w:p>
        </w:tc>
        <w:tc>
          <w:tcPr>
            <w:tcW w:w="4167" w:type="dxa"/>
          </w:tcPr>
          <w:p w:rsidR="00895ECB" w:rsidRDefault="00895ECB" w:rsidP="00985434">
            <w:r>
              <w:t>Махиборода Антонина Ивановна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«Волоконовская СОШ №1»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440D38">
            <w:pPr>
              <w:jc w:val="center"/>
            </w:pPr>
            <w:r w:rsidRPr="00FF0C89">
              <w:t>3</w:t>
            </w:r>
          </w:p>
        </w:tc>
        <w:tc>
          <w:tcPr>
            <w:tcW w:w="4167" w:type="dxa"/>
          </w:tcPr>
          <w:p w:rsidR="00895ECB" w:rsidRPr="00FF0C89" w:rsidRDefault="00895ECB" w:rsidP="00985434">
            <w:r>
              <w:t>Косолапова Елена Васильевна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</w:t>
            </w:r>
            <w:r>
              <w:t>Волоконовская СОШ №1»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8C314C">
            <w:pPr>
              <w:jc w:val="center"/>
            </w:pPr>
            <w:r w:rsidRPr="00FF0C89">
              <w:t>4</w:t>
            </w:r>
          </w:p>
        </w:tc>
        <w:tc>
          <w:tcPr>
            <w:tcW w:w="4167" w:type="dxa"/>
          </w:tcPr>
          <w:p w:rsidR="00895ECB" w:rsidRDefault="00895ECB" w:rsidP="00985434">
            <w:r>
              <w:t>Морозова Жанна Ивановна</w:t>
            </w:r>
          </w:p>
        </w:tc>
        <w:tc>
          <w:tcPr>
            <w:tcW w:w="4584" w:type="dxa"/>
          </w:tcPr>
          <w:p w:rsidR="00895ECB" w:rsidRDefault="00895ECB">
            <w:r w:rsidRPr="00EA557B">
              <w:t>МБОУ «Волоконовская СОШ №1»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2151AD">
            <w:pPr>
              <w:jc w:val="center"/>
            </w:pPr>
            <w:r w:rsidRPr="00FF0C89">
              <w:t>5</w:t>
            </w:r>
          </w:p>
        </w:tc>
        <w:tc>
          <w:tcPr>
            <w:tcW w:w="4167" w:type="dxa"/>
          </w:tcPr>
          <w:p w:rsidR="00895ECB" w:rsidRDefault="00895ECB" w:rsidP="00985434">
            <w:r>
              <w:t>Лубенцова Елена Анатольевна</w:t>
            </w:r>
          </w:p>
        </w:tc>
        <w:tc>
          <w:tcPr>
            <w:tcW w:w="4584" w:type="dxa"/>
          </w:tcPr>
          <w:p w:rsidR="00895ECB" w:rsidRDefault="00895ECB">
            <w:r w:rsidRPr="00EA557B">
              <w:t>МБОУ «Волоконовская СОШ №1»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2151AD">
            <w:pPr>
              <w:jc w:val="center"/>
            </w:pPr>
            <w:r w:rsidRPr="00FF0C89">
              <w:t>6</w:t>
            </w:r>
          </w:p>
        </w:tc>
        <w:tc>
          <w:tcPr>
            <w:tcW w:w="4167" w:type="dxa"/>
          </w:tcPr>
          <w:p w:rsidR="00895ECB" w:rsidRPr="00FF0C89" w:rsidRDefault="00895ECB" w:rsidP="00985434">
            <w:r>
              <w:t>Панова Елена Петровна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</w:t>
            </w:r>
            <w:r>
              <w:t xml:space="preserve"> «Волоконовская СОШ №2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2151AD">
            <w:pPr>
              <w:jc w:val="center"/>
            </w:pPr>
            <w:r w:rsidRPr="00FF0C89">
              <w:t>7</w:t>
            </w:r>
          </w:p>
        </w:tc>
        <w:tc>
          <w:tcPr>
            <w:tcW w:w="4167" w:type="dxa"/>
          </w:tcPr>
          <w:p w:rsidR="00895ECB" w:rsidRDefault="00895ECB" w:rsidP="00985434">
            <w:r>
              <w:t>Щеблыкина Светлана Владимировна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</w:t>
            </w:r>
            <w:r>
              <w:t xml:space="preserve"> «Волоконовская СОШ №2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2151AD">
            <w:pPr>
              <w:jc w:val="center"/>
            </w:pPr>
            <w:r w:rsidRPr="00FF0C89">
              <w:t>8</w:t>
            </w:r>
          </w:p>
        </w:tc>
        <w:tc>
          <w:tcPr>
            <w:tcW w:w="4167" w:type="dxa"/>
          </w:tcPr>
          <w:p w:rsidR="00895ECB" w:rsidRDefault="00895ECB" w:rsidP="00985434">
            <w:r>
              <w:t>Лихоманова Татьяна Владимировна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</w:t>
            </w:r>
            <w:r>
              <w:t xml:space="preserve"> «Волоконовская СОШ №2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2151AD">
            <w:pPr>
              <w:jc w:val="center"/>
            </w:pPr>
            <w:r w:rsidRPr="00FF0C89">
              <w:t>9</w:t>
            </w:r>
          </w:p>
        </w:tc>
        <w:tc>
          <w:tcPr>
            <w:tcW w:w="4167" w:type="dxa"/>
          </w:tcPr>
          <w:p w:rsidR="00895ECB" w:rsidRDefault="00895ECB" w:rsidP="00985434">
            <w:r>
              <w:t>Остапенко Елена Александровна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</w:t>
            </w:r>
            <w:r>
              <w:t xml:space="preserve"> «Волоконовская СОШ №2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2151AD">
            <w:pPr>
              <w:jc w:val="center"/>
            </w:pPr>
            <w:r w:rsidRPr="00FF0C89">
              <w:t>10</w:t>
            </w:r>
          </w:p>
        </w:tc>
        <w:tc>
          <w:tcPr>
            <w:tcW w:w="4167" w:type="dxa"/>
          </w:tcPr>
          <w:p w:rsidR="00895ECB" w:rsidRDefault="00895ECB" w:rsidP="00985434">
            <w:r>
              <w:t>Зайцева Маргарита Ивановна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</w:t>
            </w:r>
            <w:r>
              <w:t>Пятницкая СОШ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737989">
            <w:pPr>
              <w:jc w:val="center"/>
            </w:pPr>
            <w:r>
              <w:t>11</w:t>
            </w:r>
          </w:p>
        </w:tc>
        <w:tc>
          <w:tcPr>
            <w:tcW w:w="4167" w:type="dxa"/>
          </w:tcPr>
          <w:p w:rsidR="00895ECB" w:rsidRPr="00FF0C89" w:rsidRDefault="00895ECB" w:rsidP="00762D14">
            <w:r>
              <w:t>Савина Людмила Николаевна</w:t>
            </w:r>
          </w:p>
        </w:tc>
        <w:tc>
          <w:tcPr>
            <w:tcW w:w="4584" w:type="dxa"/>
          </w:tcPr>
          <w:p w:rsidR="00895ECB" w:rsidRPr="00FF0C89" w:rsidRDefault="00895ECB" w:rsidP="00762D14">
            <w:r w:rsidRPr="00FF0C89">
              <w:t>МБОУ «</w:t>
            </w:r>
            <w:r>
              <w:t>Пятницкая СОШ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737989">
            <w:pPr>
              <w:jc w:val="center"/>
            </w:pPr>
            <w:r>
              <w:t>12</w:t>
            </w:r>
          </w:p>
        </w:tc>
        <w:tc>
          <w:tcPr>
            <w:tcW w:w="4167" w:type="dxa"/>
          </w:tcPr>
          <w:p w:rsidR="00895ECB" w:rsidRDefault="00895ECB" w:rsidP="00762D14">
            <w:r>
              <w:t>Керженцева Татьяна Владимировна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</w:t>
            </w:r>
            <w:r>
              <w:t>Пятницкая СОШ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737989">
            <w:pPr>
              <w:jc w:val="center"/>
            </w:pPr>
            <w:r>
              <w:t>13</w:t>
            </w:r>
          </w:p>
        </w:tc>
        <w:tc>
          <w:tcPr>
            <w:tcW w:w="4167" w:type="dxa"/>
          </w:tcPr>
          <w:p w:rsidR="00895ECB" w:rsidRDefault="00895ECB" w:rsidP="00762D14">
            <w:r>
              <w:t>Оробинская Светлана Александровна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</w:t>
            </w:r>
            <w:r>
              <w:t>Пятницкая СОШ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Pr="00FF0C89" w:rsidRDefault="00895ECB" w:rsidP="005064A8">
            <w:pPr>
              <w:jc w:val="center"/>
            </w:pPr>
            <w:r>
              <w:t>14</w:t>
            </w:r>
          </w:p>
        </w:tc>
        <w:tc>
          <w:tcPr>
            <w:tcW w:w="4167" w:type="dxa"/>
          </w:tcPr>
          <w:p w:rsidR="00895ECB" w:rsidRPr="00FF0C89" w:rsidRDefault="00895ECB" w:rsidP="00985434">
            <w:r>
              <w:t>Степовая Людмила Васильевна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</w:t>
            </w:r>
            <w:r>
              <w:t>В-Александровская СОШ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Default="00895ECB" w:rsidP="005064A8">
            <w:pPr>
              <w:jc w:val="center"/>
            </w:pPr>
            <w:r>
              <w:t>15</w:t>
            </w:r>
          </w:p>
        </w:tc>
        <w:tc>
          <w:tcPr>
            <w:tcW w:w="4167" w:type="dxa"/>
          </w:tcPr>
          <w:p w:rsidR="00895ECB" w:rsidRPr="00FF0C89" w:rsidRDefault="00895ECB" w:rsidP="00985434">
            <w:r>
              <w:t>Шевченко Нина Васильевна</w:t>
            </w:r>
          </w:p>
        </w:tc>
        <w:tc>
          <w:tcPr>
            <w:tcW w:w="4584" w:type="dxa"/>
          </w:tcPr>
          <w:p w:rsidR="00895ECB" w:rsidRPr="00FF0C89" w:rsidRDefault="00895ECB" w:rsidP="00985434">
            <w:r w:rsidRPr="00FF0C89">
              <w:t>МБОУ «</w:t>
            </w:r>
            <w:r>
              <w:t>Погромская СОШ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Default="00895ECB" w:rsidP="005064A8">
            <w:pPr>
              <w:jc w:val="center"/>
            </w:pPr>
            <w:r>
              <w:t>16</w:t>
            </w:r>
          </w:p>
        </w:tc>
        <w:tc>
          <w:tcPr>
            <w:tcW w:w="4167" w:type="dxa"/>
          </w:tcPr>
          <w:p w:rsidR="00895ECB" w:rsidRPr="00FF0C89" w:rsidRDefault="00895ECB" w:rsidP="00A6623B">
            <w:r>
              <w:t>Бугакова Ольга Алексеевна</w:t>
            </w:r>
          </w:p>
        </w:tc>
        <w:tc>
          <w:tcPr>
            <w:tcW w:w="4584" w:type="dxa"/>
          </w:tcPr>
          <w:p w:rsidR="00895ECB" w:rsidRPr="00FF0C89" w:rsidRDefault="00895ECB" w:rsidP="00A6623B">
            <w:r w:rsidRPr="00FF0C89">
              <w:t>МБОУ «Староивановская СОШ»</w:t>
            </w:r>
          </w:p>
        </w:tc>
      </w:tr>
      <w:tr w:rsidR="00895ECB" w:rsidRPr="00FF0C89">
        <w:tc>
          <w:tcPr>
            <w:tcW w:w="801" w:type="dxa"/>
          </w:tcPr>
          <w:p w:rsidR="00895ECB" w:rsidRDefault="00895ECB" w:rsidP="005064A8">
            <w:pPr>
              <w:jc w:val="center"/>
            </w:pPr>
            <w:r>
              <w:t>17</w:t>
            </w:r>
          </w:p>
        </w:tc>
        <w:tc>
          <w:tcPr>
            <w:tcW w:w="4167" w:type="dxa"/>
          </w:tcPr>
          <w:p w:rsidR="00895ECB" w:rsidRPr="00FF0C89" w:rsidRDefault="00895ECB" w:rsidP="00F91902">
            <w:r>
              <w:t>Лысенко Тамара Алексеевна</w:t>
            </w:r>
          </w:p>
        </w:tc>
        <w:tc>
          <w:tcPr>
            <w:tcW w:w="4584" w:type="dxa"/>
          </w:tcPr>
          <w:p w:rsidR="00895ECB" w:rsidRPr="00FF0C89" w:rsidRDefault="00895ECB" w:rsidP="00F91902">
            <w:r w:rsidRPr="00FF0C89">
              <w:t>МБОУ «</w:t>
            </w:r>
            <w:r>
              <w:t>Ютановская СОШ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Default="00895ECB" w:rsidP="00E57E1F">
            <w:pPr>
              <w:jc w:val="center"/>
            </w:pPr>
            <w:r>
              <w:t>18</w:t>
            </w:r>
          </w:p>
        </w:tc>
        <w:tc>
          <w:tcPr>
            <w:tcW w:w="4167" w:type="dxa"/>
          </w:tcPr>
          <w:p w:rsidR="00895ECB" w:rsidRPr="00FF0C89" w:rsidRDefault="00895ECB" w:rsidP="00F91902">
            <w:r>
              <w:t>Иванова Галина Петровна</w:t>
            </w:r>
          </w:p>
        </w:tc>
        <w:tc>
          <w:tcPr>
            <w:tcW w:w="4584" w:type="dxa"/>
          </w:tcPr>
          <w:p w:rsidR="00895ECB" w:rsidRPr="00FF0C89" w:rsidRDefault="00895ECB" w:rsidP="00F91902">
            <w:r w:rsidRPr="00FF0C89">
              <w:t>МБОУ «</w:t>
            </w:r>
            <w:r>
              <w:t>Успенская ООШ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Default="00895ECB" w:rsidP="00E57E1F">
            <w:pPr>
              <w:jc w:val="center"/>
            </w:pPr>
            <w:r>
              <w:t>19</w:t>
            </w:r>
          </w:p>
        </w:tc>
        <w:tc>
          <w:tcPr>
            <w:tcW w:w="4167" w:type="dxa"/>
          </w:tcPr>
          <w:p w:rsidR="00895ECB" w:rsidRPr="00FF0C89" w:rsidRDefault="00895ECB" w:rsidP="00F91902">
            <w:r>
              <w:t>Романченко Ольга Михайловна</w:t>
            </w:r>
          </w:p>
        </w:tc>
        <w:tc>
          <w:tcPr>
            <w:tcW w:w="4584" w:type="dxa"/>
          </w:tcPr>
          <w:p w:rsidR="00895ECB" w:rsidRPr="00FF0C89" w:rsidRDefault="00895ECB" w:rsidP="00F91902">
            <w:r>
              <w:t xml:space="preserve">Структурное подразделение </w:t>
            </w:r>
            <w:r w:rsidRPr="00FF0C89">
              <w:t>МБОУ «</w:t>
            </w:r>
            <w:r>
              <w:t>Волоконовская СОШ №2</w:t>
            </w:r>
            <w:r w:rsidRPr="00FF0C89">
              <w:t>»</w:t>
            </w:r>
          </w:p>
        </w:tc>
      </w:tr>
      <w:tr w:rsidR="00895ECB" w:rsidRPr="00FF0C89">
        <w:tc>
          <w:tcPr>
            <w:tcW w:w="801" w:type="dxa"/>
          </w:tcPr>
          <w:p w:rsidR="00895ECB" w:rsidRDefault="00895ECB" w:rsidP="00E57E1F">
            <w:pPr>
              <w:jc w:val="center"/>
            </w:pPr>
            <w:r>
              <w:t>20</w:t>
            </w:r>
          </w:p>
        </w:tc>
        <w:tc>
          <w:tcPr>
            <w:tcW w:w="4167" w:type="dxa"/>
          </w:tcPr>
          <w:p w:rsidR="00895ECB" w:rsidRDefault="00895ECB" w:rsidP="00F91902">
            <w:r>
              <w:t>Емченко Ирина Николаевна</w:t>
            </w:r>
          </w:p>
        </w:tc>
        <w:tc>
          <w:tcPr>
            <w:tcW w:w="4584" w:type="dxa"/>
          </w:tcPr>
          <w:p w:rsidR="00895ECB" w:rsidRPr="00FF0C89" w:rsidRDefault="00895ECB" w:rsidP="00F91902">
            <w:r w:rsidRPr="00FF0C89">
              <w:t>МБОУ «</w:t>
            </w:r>
            <w:r>
              <w:t>Афоньевная ООШ</w:t>
            </w:r>
            <w:r w:rsidRPr="00FF0C89">
              <w:t>»</w:t>
            </w:r>
          </w:p>
        </w:tc>
      </w:tr>
    </w:tbl>
    <w:p w:rsidR="00895ECB" w:rsidRDefault="00895ECB" w:rsidP="00742048">
      <w:pPr>
        <w:jc w:val="center"/>
        <w:rPr>
          <w:b/>
          <w:bCs/>
        </w:rPr>
      </w:pPr>
    </w:p>
    <w:p w:rsidR="00895ECB" w:rsidRDefault="00895ECB" w:rsidP="00742048">
      <w:pPr>
        <w:jc w:val="center"/>
        <w:rPr>
          <w:b/>
          <w:bCs/>
        </w:rPr>
      </w:pPr>
    </w:p>
    <w:p w:rsidR="00895ECB" w:rsidRPr="00742048" w:rsidRDefault="00895ECB" w:rsidP="00742048">
      <w:pPr>
        <w:jc w:val="right"/>
        <w:rPr>
          <w:b/>
          <w:bCs/>
          <w:i/>
          <w:iCs/>
        </w:rPr>
      </w:pPr>
      <w:r w:rsidRPr="00742048">
        <w:rPr>
          <w:b/>
          <w:bCs/>
          <w:i/>
          <w:iCs/>
        </w:rPr>
        <w:t>Приложение 4</w:t>
      </w:r>
    </w:p>
    <w:p w:rsidR="00895ECB" w:rsidRDefault="00895ECB" w:rsidP="00742048">
      <w:pPr>
        <w:shd w:val="clear" w:color="auto" w:fill="FFFFFF"/>
        <w:tabs>
          <w:tab w:val="left" w:pos="2030"/>
        </w:tabs>
        <w:spacing w:line="274" w:lineRule="exact"/>
        <w:ind w:right="-1" w:firstLine="567"/>
        <w:rPr>
          <w:b/>
          <w:bCs/>
        </w:rPr>
      </w:pPr>
    </w:p>
    <w:p w:rsidR="00895ECB" w:rsidRDefault="00895ECB" w:rsidP="00742048">
      <w:pPr>
        <w:jc w:val="center"/>
        <w:rPr>
          <w:b/>
          <w:bCs/>
        </w:rPr>
      </w:pPr>
      <w:r>
        <w:rPr>
          <w:b/>
          <w:bCs/>
        </w:rPr>
        <w:t>Уполномоченные представители</w:t>
      </w:r>
      <w:r w:rsidRPr="00B56A8D">
        <w:rPr>
          <w:b/>
          <w:bCs/>
        </w:rPr>
        <w:t xml:space="preserve"> управления образования администрации муниципального района «Волоконовский район»</w:t>
      </w:r>
      <w:r>
        <w:rPr>
          <w:b/>
          <w:bCs/>
        </w:rPr>
        <w:t>, обеспечивающие</w:t>
      </w:r>
      <w:r w:rsidRPr="00B56A8D">
        <w:rPr>
          <w:b/>
          <w:bCs/>
        </w:rPr>
        <w:t xml:space="preserve"> контроль </w:t>
      </w:r>
    </w:p>
    <w:p w:rsidR="00895ECB" w:rsidRPr="00B56A8D" w:rsidRDefault="00895ECB" w:rsidP="00742048">
      <w:pPr>
        <w:jc w:val="center"/>
        <w:rPr>
          <w:b/>
          <w:bCs/>
        </w:rPr>
      </w:pPr>
      <w:r w:rsidRPr="00B56A8D">
        <w:rPr>
          <w:b/>
          <w:bCs/>
        </w:rPr>
        <w:t xml:space="preserve">за проведением пробного </w:t>
      </w:r>
      <w:r>
        <w:rPr>
          <w:b/>
          <w:bCs/>
        </w:rPr>
        <w:t>экзамена</w:t>
      </w:r>
      <w:r w:rsidRPr="00B56A8D">
        <w:rPr>
          <w:b/>
          <w:bCs/>
        </w:rPr>
        <w:t xml:space="preserve"> </w:t>
      </w:r>
    </w:p>
    <w:p w:rsidR="00895ECB" w:rsidRPr="00B56A8D" w:rsidRDefault="00895ECB" w:rsidP="00742048">
      <w:pPr>
        <w:jc w:val="center"/>
        <w:rPr>
          <w:b/>
          <w:bCs/>
        </w:rPr>
      </w:pPr>
      <w:r w:rsidRPr="00B56A8D">
        <w:rPr>
          <w:b/>
          <w:bCs/>
        </w:rPr>
        <w:t xml:space="preserve">по </w:t>
      </w:r>
      <w:r>
        <w:rPr>
          <w:b/>
          <w:bCs/>
          <w:spacing w:val="-7"/>
        </w:rPr>
        <w:t>математике</w:t>
      </w:r>
      <w:r w:rsidRPr="00B56A8D">
        <w:rPr>
          <w:b/>
          <w:bCs/>
          <w:spacing w:val="-7"/>
        </w:rPr>
        <w:t xml:space="preserve"> выпускников </w:t>
      </w:r>
      <w:r>
        <w:rPr>
          <w:b/>
          <w:bCs/>
          <w:spacing w:val="-7"/>
        </w:rPr>
        <w:t>9</w:t>
      </w:r>
      <w:r w:rsidRPr="00B56A8D">
        <w:rPr>
          <w:b/>
          <w:bCs/>
          <w:spacing w:val="-7"/>
        </w:rPr>
        <w:t xml:space="preserve"> классов.</w:t>
      </w:r>
    </w:p>
    <w:p w:rsidR="00895ECB" w:rsidRDefault="00895ECB" w:rsidP="00742048">
      <w:pPr>
        <w:shd w:val="clear" w:color="auto" w:fill="FFFFFF"/>
        <w:tabs>
          <w:tab w:val="left" w:pos="2030"/>
        </w:tabs>
        <w:spacing w:line="274" w:lineRule="exact"/>
        <w:ind w:right="-1" w:firstLine="567"/>
        <w:rPr>
          <w:b/>
          <w:bCs/>
        </w:rPr>
      </w:pPr>
    </w:p>
    <w:tbl>
      <w:tblPr>
        <w:tblW w:w="91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17"/>
        <w:gridCol w:w="4253"/>
        <w:gridCol w:w="4123"/>
      </w:tblGrid>
      <w:tr w:rsidR="00895ECB" w:rsidRPr="007605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985434">
            <w:pPr>
              <w:jc w:val="both"/>
              <w:rPr>
                <w:color w:val="000000"/>
              </w:rPr>
            </w:pPr>
            <w:r w:rsidRPr="00760545">
              <w:t>№п/п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985434">
            <w:pPr>
              <w:jc w:val="center"/>
              <w:rPr>
                <w:color w:val="000000"/>
              </w:rPr>
            </w:pPr>
            <w:r w:rsidRPr="00760545">
              <w:t>Название школы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5ECB" w:rsidRPr="00760545" w:rsidRDefault="00895ECB" w:rsidP="00985434">
            <w:pPr>
              <w:jc w:val="center"/>
              <w:rPr>
                <w:color w:val="000000"/>
              </w:rPr>
            </w:pPr>
            <w:r w:rsidRPr="00760545">
              <w:rPr>
                <w:color w:val="000000"/>
              </w:rPr>
              <w:t>ФИО уполномоченного представителя управления   образования</w:t>
            </w:r>
          </w:p>
        </w:tc>
      </w:tr>
      <w:tr w:rsidR="00895ECB" w:rsidRPr="00760545">
        <w:trPr>
          <w:trHeight w:val="34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985434">
            <w:pPr>
              <w:jc w:val="center"/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985434">
            <w:pPr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М</w:t>
            </w:r>
            <w:r>
              <w:rPr>
                <w:b/>
                <w:bCs/>
              </w:rPr>
              <w:t>Б</w:t>
            </w:r>
            <w:r w:rsidRPr="00760545">
              <w:rPr>
                <w:b/>
                <w:bCs/>
              </w:rPr>
              <w:t>ОУ «Волоконовская  СОШ №1»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5ECB" w:rsidRPr="00760545" w:rsidRDefault="00895ECB" w:rsidP="00985434">
            <w:pPr>
              <w:rPr>
                <w:color w:val="000000"/>
              </w:rPr>
            </w:pPr>
            <w:r>
              <w:rPr>
                <w:color w:val="000000"/>
              </w:rPr>
              <w:t xml:space="preserve">Е.Е.Водянова </w:t>
            </w:r>
          </w:p>
        </w:tc>
      </w:tr>
      <w:tr w:rsidR="00895ECB" w:rsidRPr="007605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985434">
            <w:pPr>
              <w:jc w:val="center"/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CB" w:rsidRPr="00760545" w:rsidRDefault="00895ECB" w:rsidP="00985434">
            <w:pPr>
              <w:rPr>
                <w:b/>
                <w:bCs/>
                <w:color w:val="000000"/>
              </w:rPr>
            </w:pPr>
            <w:r w:rsidRPr="00760545">
              <w:rPr>
                <w:b/>
                <w:bCs/>
              </w:rPr>
              <w:t>МО</w:t>
            </w:r>
            <w:r>
              <w:rPr>
                <w:b/>
                <w:bCs/>
              </w:rPr>
              <w:t>Б</w:t>
            </w:r>
            <w:r w:rsidRPr="00760545">
              <w:rPr>
                <w:b/>
                <w:bCs/>
              </w:rPr>
              <w:t>У «Пятницкая СОШ»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5ECB" w:rsidRPr="00760545" w:rsidRDefault="00895ECB" w:rsidP="00985434">
            <w:pPr>
              <w:rPr>
                <w:color w:val="000000"/>
              </w:rPr>
            </w:pPr>
            <w:r>
              <w:rPr>
                <w:color w:val="000000"/>
              </w:rPr>
              <w:t>С.А.Алтухова</w:t>
            </w:r>
          </w:p>
        </w:tc>
      </w:tr>
    </w:tbl>
    <w:p w:rsidR="00895ECB" w:rsidRDefault="00895ECB" w:rsidP="00742048">
      <w:pPr>
        <w:jc w:val="center"/>
        <w:rPr>
          <w:b/>
          <w:bCs/>
        </w:rPr>
      </w:pPr>
    </w:p>
    <w:p w:rsidR="00895ECB" w:rsidRDefault="00895ECB" w:rsidP="00742048">
      <w:pPr>
        <w:jc w:val="center"/>
        <w:rPr>
          <w:b/>
          <w:b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Default="00895ECB" w:rsidP="00C97F64">
      <w:pPr>
        <w:jc w:val="right"/>
        <w:rPr>
          <w:b/>
          <w:bCs/>
          <w:i/>
          <w:iCs/>
        </w:rPr>
      </w:pPr>
    </w:p>
    <w:p w:rsidR="00895ECB" w:rsidRPr="00EE7298" w:rsidRDefault="00895ECB" w:rsidP="00C97F64">
      <w:pPr>
        <w:jc w:val="right"/>
        <w:rPr>
          <w:b/>
          <w:bCs/>
          <w:i/>
          <w:iCs/>
        </w:rPr>
      </w:pPr>
      <w:r w:rsidRPr="00EE7298">
        <w:rPr>
          <w:b/>
          <w:bCs/>
          <w:i/>
          <w:iCs/>
        </w:rPr>
        <w:t>Приложение 5</w:t>
      </w:r>
    </w:p>
    <w:p w:rsidR="00895ECB" w:rsidRDefault="00895ECB" w:rsidP="00C97F64">
      <w:pPr>
        <w:spacing w:before="36"/>
        <w:ind w:right="-1" w:firstLine="567"/>
      </w:pPr>
    </w:p>
    <w:p w:rsidR="00895ECB" w:rsidRPr="002F55E2" w:rsidRDefault="00895ECB" w:rsidP="00C97F64">
      <w:pPr>
        <w:jc w:val="center"/>
        <w:rPr>
          <w:b/>
          <w:bCs/>
        </w:rPr>
      </w:pPr>
      <w:r w:rsidRPr="002F55E2">
        <w:rPr>
          <w:b/>
          <w:bCs/>
        </w:rPr>
        <w:t>Список организаторов, обеспечивающих организацию проведения ГИА в ОУ</w:t>
      </w:r>
      <w:r>
        <w:rPr>
          <w:b/>
          <w:bCs/>
        </w:rPr>
        <w:t>-ППЭ 022  МБОУ «Волоконовская СОШ №1»</w:t>
      </w:r>
      <w:r w:rsidRPr="002F55E2">
        <w:rPr>
          <w:b/>
          <w:bCs/>
        </w:rPr>
        <w:br/>
        <w:t xml:space="preserve">выпускников 9 классов общеобразовательных учреждений </w:t>
      </w:r>
      <w:r>
        <w:rPr>
          <w:b/>
          <w:bCs/>
        </w:rPr>
        <w:t>района</w:t>
      </w:r>
    </w:p>
    <w:p w:rsidR="00895ECB" w:rsidRDefault="00895ECB" w:rsidP="00C97F64"/>
    <w:tbl>
      <w:tblPr>
        <w:tblW w:w="10823" w:type="dxa"/>
        <w:tblInd w:w="-10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1843"/>
        <w:gridCol w:w="1701"/>
        <w:gridCol w:w="2126"/>
        <w:gridCol w:w="2694"/>
        <w:gridCol w:w="1892"/>
      </w:tblGrid>
      <w:tr w:rsidR="00895ECB" w:rsidRPr="002631CF" w:rsidTr="00F22488">
        <w:trPr>
          <w:trHeight w:val="253"/>
        </w:trPr>
        <w:tc>
          <w:tcPr>
            <w:tcW w:w="10823" w:type="dxa"/>
            <w:gridSpan w:val="6"/>
          </w:tcPr>
          <w:p w:rsidR="00895ECB" w:rsidRPr="002631CF" w:rsidRDefault="00895ECB" w:rsidP="00B86510">
            <w:pPr>
              <w:jc w:val="center"/>
            </w:pPr>
            <w:r w:rsidRPr="002F55E2">
              <w:rPr>
                <w:b/>
                <w:bCs/>
              </w:rPr>
              <w:t xml:space="preserve">кол-во аудиторий – </w:t>
            </w:r>
            <w:r>
              <w:rPr>
                <w:b/>
                <w:bCs/>
              </w:rPr>
              <w:t>11</w:t>
            </w:r>
            <w:r w:rsidRPr="002F55E2">
              <w:rPr>
                <w:b/>
                <w:bCs/>
              </w:rPr>
              <w:t xml:space="preserve">, кол-во организаторов – </w:t>
            </w:r>
            <w:r>
              <w:rPr>
                <w:b/>
                <w:bCs/>
              </w:rPr>
              <w:t>22</w:t>
            </w:r>
            <w:r w:rsidRPr="002F55E2">
              <w:rPr>
                <w:b/>
                <w:bCs/>
              </w:rPr>
              <w:t>, резерв -</w:t>
            </w:r>
            <w:r>
              <w:rPr>
                <w:b/>
                <w:bCs/>
              </w:rPr>
              <w:t>8</w:t>
            </w:r>
          </w:p>
        </w:tc>
      </w:tr>
      <w:tr w:rsidR="00895ECB" w:rsidRPr="002631CF" w:rsidTr="00F22488">
        <w:trPr>
          <w:trHeight w:val="253"/>
        </w:trPr>
        <w:tc>
          <w:tcPr>
            <w:tcW w:w="567" w:type="dxa"/>
          </w:tcPr>
          <w:p w:rsidR="00895ECB" w:rsidRPr="002F55E2" w:rsidRDefault="00895ECB" w:rsidP="00B86510">
            <w:r w:rsidRPr="002F55E2">
              <w:rPr>
                <w:b/>
                <w:bCs/>
              </w:rPr>
              <w:t>№ п/п</w:t>
            </w:r>
          </w:p>
        </w:tc>
        <w:tc>
          <w:tcPr>
            <w:tcW w:w="1843" w:type="dxa"/>
            <w:vAlign w:val="center"/>
          </w:tcPr>
          <w:p w:rsidR="00895ECB" w:rsidRPr="002F55E2" w:rsidRDefault="00895ECB" w:rsidP="00B86510">
            <w:pPr>
              <w:ind w:left="-57" w:right="-57"/>
              <w:jc w:val="center"/>
              <w:rPr>
                <w:b/>
                <w:bCs/>
              </w:rPr>
            </w:pPr>
            <w:r w:rsidRPr="002F55E2">
              <w:rPr>
                <w:b/>
                <w:bCs/>
              </w:rPr>
              <w:t>Фамилия</w:t>
            </w:r>
          </w:p>
        </w:tc>
        <w:tc>
          <w:tcPr>
            <w:tcW w:w="1701" w:type="dxa"/>
            <w:vAlign w:val="center"/>
          </w:tcPr>
          <w:p w:rsidR="00895ECB" w:rsidRPr="002F55E2" w:rsidRDefault="00895ECB" w:rsidP="00B86510">
            <w:pPr>
              <w:ind w:left="-57" w:right="-57"/>
              <w:jc w:val="center"/>
              <w:rPr>
                <w:b/>
                <w:bCs/>
              </w:rPr>
            </w:pPr>
            <w:r w:rsidRPr="002F55E2">
              <w:rPr>
                <w:b/>
                <w:bCs/>
              </w:rPr>
              <w:t>Имя</w:t>
            </w:r>
          </w:p>
        </w:tc>
        <w:tc>
          <w:tcPr>
            <w:tcW w:w="2126" w:type="dxa"/>
            <w:vAlign w:val="center"/>
          </w:tcPr>
          <w:p w:rsidR="00895ECB" w:rsidRPr="002F55E2" w:rsidRDefault="00895ECB" w:rsidP="00B86510">
            <w:pPr>
              <w:ind w:left="-57" w:right="-57"/>
              <w:jc w:val="center"/>
              <w:rPr>
                <w:b/>
                <w:bCs/>
              </w:rPr>
            </w:pPr>
            <w:r w:rsidRPr="002F55E2">
              <w:rPr>
                <w:b/>
                <w:bCs/>
              </w:rPr>
              <w:t>Отчество</w:t>
            </w:r>
          </w:p>
        </w:tc>
        <w:tc>
          <w:tcPr>
            <w:tcW w:w="2694" w:type="dxa"/>
          </w:tcPr>
          <w:p w:rsidR="00895ECB" w:rsidRPr="002F55E2" w:rsidRDefault="00895ECB" w:rsidP="00B86510">
            <w:r w:rsidRPr="002F55E2">
              <w:rPr>
                <w:b/>
                <w:bCs/>
              </w:rPr>
              <w:t>Место работы</w:t>
            </w:r>
          </w:p>
        </w:tc>
        <w:tc>
          <w:tcPr>
            <w:tcW w:w="1892" w:type="dxa"/>
          </w:tcPr>
          <w:p w:rsidR="00895ECB" w:rsidRPr="002F55E2" w:rsidRDefault="00895ECB" w:rsidP="00B86510">
            <w:r w:rsidRPr="002F55E2">
              <w:rPr>
                <w:b/>
                <w:bCs/>
              </w:rPr>
              <w:t>Занимаемая должность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Алейникова 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Наталья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Андриенко 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Ирина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Михайловна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3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Виноградов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Алексей 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 xml:space="preserve">Григорьевич 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истории и обществознания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4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Гавшина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Людмила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5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Голякова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Светлана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6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ind w:right="-108"/>
            </w:pPr>
            <w:r w:rsidRPr="002B4F52">
              <w:t xml:space="preserve">Ермашов </w:t>
            </w:r>
          </w:p>
          <w:p w:rsidR="00895ECB" w:rsidRPr="002B4F52" w:rsidRDefault="00895ECB" w:rsidP="00B86510">
            <w:pPr>
              <w:ind w:right="-108"/>
            </w:pP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Иван</w:t>
            </w:r>
          </w:p>
        </w:tc>
        <w:tc>
          <w:tcPr>
            <w:tcW w:w="2126" w:type="dxa"/>
          </w:tcPr>
          <w:p w:rsidR="00895ECB" w:rsidRPr="002B4F52" w:rsidRDefault="00895ECB" w:rsidP="00B86510">
            <w:pPr>
              <w:ind w:right="-108"/>
            </w:pPr>
            <w:r w:rsidRPr="002B4F52">
              <w:t xml:space="preserve">Александрович 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физической культуры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7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Иванова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Ольга 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 xml:space="preserve">Николаевна  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Воспитатель ГПД,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8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Кащенко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Наталья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Сергеевна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биологии и географии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9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Кудинова 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Галина  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Васильевна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Воспитатель ГПД,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10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Мартиросян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Наталья 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Алексеевна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Старшая вожатая,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11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Носатова </w:t>
            </w:r>
          </w:p>
          <w:p w:rsidR="00895ECB" w:rsidRPr="002B4F52" w:rsidRDefault="00895ECB" w:rsidP="00B86510">
            <w:pPr>
              <w:ind w:right="-83"/>
            </w:pP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Людмила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pPr>
              <w:ind w:right="-83"/>
            </w:pPr>
            <w:r w:rsidRPr="002B4F52">
              <w:t>Владимировна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Воспитатель ГПД,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12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Пивнева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Лариса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13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Первоглаз 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Елена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 xml:space="preserve">Александровна 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Воспитатель ГПД,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14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Пышная</w:t>
            </w:r>
          </w:p>
          <w:p w:rsidR="00895ECB" w:rsidRPr="002B4F52" w:rsidRDefault="00895ECB" w:rsidP="00B86510">
            <w:pPr>
              <w:ind w:right="-83"/>
            </w:pP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Елена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Владимировна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технологии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15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ind w:right="-83"/>
            </w:pPr>
            <w:r w:rsidRPr="002B4F52">
              <w:t xml:space="preserve">Разинкова </w:t>
            </w:r>
          </w:p>
          <w:p w:rsidR="00895ECB" w:rsidRPr="002B4F52" w:rsidRDefault="00895ECB" w:rsidP="00B86510">
            <w:pPr>
              <w:ind w:right="-83"/>
            </w:pP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Ольга</w:t>
            </w:r>
          </w:p>
        </w:tc>
        <w:tc>
          <w:tcPr>
            <w:tcW w:w="2126" w:type="dxa"/>
          </w:tcPr>
          <w:p w:rsidR="00895ECB" w:rsidRPr="002B4F52" w:rsidRDefault="00895ECB" w:rsidP="00B86510">
            <w:pPr>
              <w:ind w:right="-83"/>
            </w:pPr>
            <w:r w:rsidRPr="002B4F52">
              <w:t>Владимировна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Социальный педагог, учитель биологии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16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ind w:right="-83"/>
            </w:pPr>
            <w:r w:rsidRPr="002B4F52">
              <w:t xml:space="preserve">Рыкалова 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Елена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музыки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17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Рябинина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Светлана 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Анатольевна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истории и обществознания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18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Ухватов 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Алексей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 xml:space="preserve">Владимирович 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физической культуры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19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Фирсова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Ольга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Анатольевна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географии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20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Харебина 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Галина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Педагог-психолог,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21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Чемерис 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Валентина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Викторовна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Воспитатель ГПД,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22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Чуркина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Вера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23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Цыбенко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>Светлана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Воспитатель ГПД, 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24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Шевцова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Оксана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25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Шестопалов</w:t>
            </w:r>
          </w:p>
          <w:p w:rsidR="00895ECB" w:rsidRPr="002B4F52" w:rsidRDefault="00895ECB" w:rsidP="00B86510"/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Андрей </w:t>
            </w:r>
          </w:p>
          <w:p w:rsidR="00895ECB" w:rsidRPr="002B4F52" w:rsidRDefault="00895ECB" w:rsidP="00B86510"/>
        </w:tc>
        <w:tc>
          <w:tcPr>
            <w:tcW w:w="2126" w:type="dxa"/>
          </w:tcPr>
          <w:p w:rsidR="00895ECB" w:rsidRPr="002B4F52" w:rsidRDefault="00895ECB" w:rsidP="00B86510">
            <w:r w:rsidRPr="002B4F52">
              <w:t>Викторович</w:t>
            </w:r>
          </w:p>
          <w:p w:rsidR="00895ECB" w:rsidRPr="002B4F52" w:rsidRDefault="00895ECB" w:rsidP="00B86510"/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№1»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физической культуры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26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spacing w:line="240" w:lineRule="atLeast"/>
            </w:pPr>
            <w:r w:rsidRPr="002B4F52">
              <w:t>Кильдеева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Татьяна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Юрьевна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№2»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Педагог-логопед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27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spacing w:line="240" w:lineRule="atLeast"/>
            </w:pPr>
            <w:r w:rsidRPr="002B4F52">
              <w:t xml:space="preserve">Ахтырская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Татьяна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Алексеевна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№2»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английского языка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28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spacing w:line="240" w:lineRule="atLeast"/>
            </w:pPr>
            <w:r w:rsidRPr="002B4F52">
              <w:t xml:space="preserve">Ахновская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Наталья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Сергеевна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№2»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химии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29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spacing w:line="240" w:lineRule="atLeast"/>
            </w:pPr>
            <w:r w:rsidRPr="002B4F52">
              <w:t xml:space="preserve">Брагина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Ольга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Алексеевна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№2»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английского языка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3</w:t>
            </w:r>
            <w:r>
              <w:t>0</w:t>
            </w:r>
          </w:p>
        </w:tc>
        <w:tc>
          <w:tcPr>
            <w:tcW w:w="1843" w:type="dxa"/>
          </w:tcPr>
          <w:p w:rsidR="00895ECB" w:rsidRPr="002B4F52" w:rsidRDefault="00895ECB" w:rsidP="00B86510">
            <w:pPr>
              <w:spacing w:line="240" w:lineRule="atLeast"/>
            </w:pPr>
            <w:r w:rsidRPr="002B4F52">
              <w:t xml:space="preserve">Гончарова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Маргарита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«Волоконовская СОШ №2»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ИЗО, МХК</w:t>
            </w:r>
          </w:p>
        </w:tc>
      </w:tr>
    </w:tbl>
    <w:p w:rsidR="00895ECB" w:rsidRDefault="00895ECB" w:rsidP="00C97F64">
      <w:pPr>
        <w:spacing w:before="36"/>
        <w:ind w:left="567" w:right="-1"/>
      </w:pPr>
    </w:p>
    <w:p w:rsidR="00895ECB" w:rsidRDefault="00895ECB" w:rsidP="00C97F64">
      <w:pPr>
        <w:spacing w:before="36"/>
        <w:ind w:left="567" w:right="-1"/>
      </w:pPr>
    </w:p>
    <w:p w:rsidR="00895ECB" w:rsidRPr="002F55E2" w:rsidRDefault="00895ECB" w:rsidP="00C97F64">
      <w:pPr>
        <w:jc w:val="center"/>
        <w:rPr>
          <w:b/>
          <w:bCs/>
        </w:rPr>
      </w:pPr>
      <w:r w:rsidRPr="002F55E2">
        <w:rPr>
          <w:b/>
          <w:bCs/>
        </w:rPr>
        <w:t>Список организаторов, обеспечивающих орга</w:t>
      </w:r>
      <w:r>
        <w:rPr>
          <w:b/>
          <w:bCs/>
        </w:rPr>
        <w:t>низацию проведения ГИА в ОУ-ППЭ 023 МБОУ «Пятницкая СОШ»</w:t>
      </w:r>
      <w:r w:rsidRPr="002F55E2">
        <w:rPr>
          <w:b/>
          <w:bCs/>
        </w:rPr>
        <w:br/>
        <w:t xml:space="preserve">выпускников 9 классов общеобразовательных учреждений </w:t>
      </w:r>
      <w:r>
        <w:rPr>
          <w:b/>
          <w:bCs/>
        </w:rPr>
        <w:t>района</w:t>
      </w:r>
    </w:p>
    <w:p w:rsidR="00895ECB" w:rsidRDefault="00895ECB" w:rsidP="00C97F64"/>
    <w:tbl>
      <w:tblPr>
        <w:tblW w:w="10823" w:type="dxa"/>
        <w:tblInd w:w="-1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1843"/>
        <w:gridCol w:w="1701"/>
        <w:gridCol w:w="2126"/>
        <w:gridCol w:w="2694"/>
        <w:gridCol w:w="1892"/>
      </w:tblGrid>
      <w:tr w:rsidR="00895ECB" w:rsidRPr="002631CF" w:rsidTr="00F22488">
        <w:trPr>
          <w:trHeight w:val="253"/>
        </w:trPr>
        <w:tc>
          <w:tcPr>
            <w:tcW w:w="10823" w:type="dxa"/>
            <w:gridSpan w:val="6"/>
          </w:tcPr>
          <w:p w:rsidR="00895ECB" w:rsidRPr="002631CF" w:rsidRDefault="00895ECB" w:rsidP="00B86510">
            <w:pPr>
              <w:jc w:val="center"/>
            </w:pPr>
            <w:r w:rsidRPr="002F55E2">
              <w:rPr>
                <w:b/>
                <w:bCs/>
              </w:rPr>
              <w:t xml:space="preserve">кол-во аудиторий – </w:t>
            </w:r>
            <w:r>
              <w:rPr>
                <w:b/>
                <w:bCs/>
              </w:rPr>
              <w:t>11</w:t>
            </w:r>
            <w:r w:rsidRPr="002F55E2">
              <w:rPr>
                <w:b/>
                <w:bCs/>
              </w:rPr>
              <w:t xml:space="preserve">, кол-во организаторов – </w:t>
            </w:r>
            <w:r>
              <w:rPr>
                <w:b/>
                <w:bCs/>
              </w:rPr>
              <w:t>22</w:t>
            </w:r>
            <w:r w:rsidRPr="002F55E2">
              <w:rPr>
                <w:b/>
                <w:bCs/>
              </w:rPr>
              <w:t>, резерв -</w:t>
            </w:r>
            <w:r>
              <w:rPr>
                <w:b/>
                <w:bCs/>
              </w:rPr>
              <w:t>8</w:t>
            </w:r>
          </w:p>
        </w:tc>
      </w:tr>
      <w:tr w:rsidR="00895ECB" w:rsidRPr="002631CF" w:rsidTr="00F22488">
        <w:trPr>
          <w:trHeight w:val="253"/>
        </w:trPr>
        <w:tc>
          <w:tcPr>
            <w:tcW w:w="567" w:type="dxa"/>
          </w:tcPr>
          <w:p w:rsidR="00895ECB" w:rsidRPr="002F55E2" w:rsidRDefault="00895ECB" w:rsidP="00B86510">
            <w:r w:rsidRPr="002F55E2">
              <w:rPr>
                <w:b/>
                <w:bCs/>
              </w:rPr>
              <w:t>№ п/п</w:t>
            </w:r>
          </w:p>
        </w:tc>
        <w:tc>
          <w:tcPr>
            <w:tcW w:w="1843" w:type="dxa"/>
            <w:vAlign w:val="center"/>
          </w:tcPr>
          <w:p w:rsidR="00895ECB" w:rsidRPr="002F55E2" w:rsidRDefault="00895ECB" w:rsidP="00B86510">
            <w:pPr>
              <w:ind w:left="-57" w:right="-57"/>
              <w:jc w:val="center"/>
              <w:rPr>
                <w:b/>
                <w:bCs/>
              </w:rPr>
            </w:pPr>
            <w:r w:rsidRPr="002F55E2">
              <w:rPr>
                <w:b/>
                <w:bCs/>
              </w:rPr>
              <w:t>Фамилия</w:t>
            </w:r>
          </w:p>
        </w:tc>
        <w:tc>
          <w:tcPr>
            <w:tcW w:w="1701" w:type="dxa"/>
            <w:vAlign w:val="center"/>
          </w:tcPr>
          <w:p w:rsidR="00895ECB" w:rsidRPr="002F55E2" w:rsidRDefault="00895ECB" w:rsidP="00B86510">
            <w:pPr>
              <w:ind w:left="-57" w:right="-57"/>
              <w:jc w:val="center"/>
              <w:rPr>
                <w:b/>
                <w:bCs/>
              </w:rPr>
            </w:pPr>
            <w:r w:rsidRPr="002F55E2">
              <w:rPr>
                <w:b/>
                <w:bCs/>
              </w:rPr>
              <w:t>Имя</w:t>
            </w:r>
          </w:p>
        </w:tc>
        <w:tc>
          <w:tcPr>
            <w:tcW w:w="2126" w:type="dxa"/>
            <w:vAlign w:val="center"/>
          </w:tcPr>
          <w:p w:rsidR="00895ECB" w:rsidRPr="002F55E2" w:rsidRDefault="00895ECB" w:rsidP="00B86510">
            <w:pPr>
              <w:ind w:left="-57" w:right="-57"/>
              <w:jc w:val="center"/>
              <w:rPr>
                <w:b/>
                <w:bCs/>
              </w:rPr>
            </w:pPr>
            <w:r w:rsidRPr="002F55E2">
              <w:rPr>
                <w:b/>
                <w:bCs/>
              </w:rPr>
              <w:t>Отчество</w:t>
            </w:r>
          </w:p>
        </w:tc>
        <w:tc>
          <w:tcPr>
            <w:tcW w:w="2694" w:type="dxa"/>
          </w:tcPr>
          <w:p w:rsidR="00895ECB" w:rsidRPr="002F55E2" w:rsidRDefault="00895ECB" w:rsidP="00B86510">
            <w:r w:rsidRPr="002F55E2">
              <w:rPr>
                <w:b/>
                <w:bCs/>
              </w:rPr>
              <w:t>Место работы</w:t>
            </w:r>
          </w:p>
        </w:tc>
        <w:tc>
          <w:tcPr>
            <w:tcW w:w="1892" w:type="dxa"/>
          </w:tcPr>
          <w:p w:rsidR="00895ECB" w:rsidRPr="002F55E2" w:rsidRDefault="00895ECB" w:rsidP="00B86510">
            <w:r w:rsidRPr="002F55E2">
              <w:rPr>
                <w:b/>
                <w:bCs/>
              </w:rPr>
              <w:t>Занимаемая должность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82375B" w:rsidRDefault="00895ECB" w:rsidP="00B86510">
            <w:pPr>
              <w:rPr>
                <w:highlight w:val="yellow"/>
              </w:rPr>
            </w:pPr>
            <w:r w:rsidRPr="0082375B">
              <w:t>1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Андрющенко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Татьяна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«Погромская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биологии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Блохин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Александр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Владимирович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технологии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3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Водопьянова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Елена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CB6026">
            <w:pPr>
              <w:tabs>
                <w:tab w:val="left" w:pos="3930"/>
              </w:tabs>
            </w:pPr>
            <w:r w:rsidRPr="002B4F52">
              <w:t>МБОУ «Пятницкая СОШ»</w:t>
            </w:r>
            <w:r>
              <w:tab/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4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Гочакова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Оксана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Анатольевна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Социальный педагог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5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Гуренко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Елена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английского  языка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6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Данилова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Виктория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7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Данилова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Светлана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 xml:space="preserve">Учитель информатики 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82375B" w:rsidRDefault="00895ECB" w:rsidP="00B86510">
            <w:pPr>
              <w:rPr>
                <w:highlight w:val="yellow"/>
              </w:rPr>
            </w:pPr>
            <w:r w:rsidRPr="0082375B">
              <w:t>8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Приходько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Валерий 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Иванович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«Погромская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истории и обществознания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9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Зайцева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Маргарита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 xml:space="preserve">Учитель информатики 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10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Керженцева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Татьяна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Владимировна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математики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11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Корнева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Наталья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Васильевна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ИЗО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12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Леонова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Юлия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Игоревна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английского  языка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13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Мещерякова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Светлана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Петровна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82375B" w:rsidRDefault="00895ECB" w:rsidP="00B86510">
            <w:pPr>
              <w:rPr>
                <w:highlight w:val="yellow"/>
              </w:rPr>
            </w:pPr>
            <w:r w:rsidRPr="0082375B">
              <w:t>14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Федосеенко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Наталья 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Владимировна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«Тишанская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15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Оробинская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Светлана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математики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16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Пантелеева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Оксана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Викторовна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географии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17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Паромова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Алла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18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Пинижанинова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Татьяна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истории и обществознания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19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Придворова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Ольга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Михайловна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20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Савина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Людмила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математики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21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Севостьянова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Наталья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Викторовна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математики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82375B" w:rsidRDefault="00895ECB" w:rsidP="00B86510">
            <w:pPr>
              <w:rPr>
                <w:highlight w:val="yellow"/>
              </w:rPr>
            </w:pPr>
            <w:r w:rsidRPr="0082375B">
              <w:t>22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Водопьянова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 xml:space="preserve">Алёна 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Викторовна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«Тишанская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математики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23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Тупикина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Людмила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начальных классов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24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Уколова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Марина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английского  языка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25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Федорова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Наталья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Викторовна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химии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26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Чуркина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Елена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биологии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27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Шамраева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Светлана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Николаевна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физики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28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Шамраев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Дмитрий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Валерьевич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«Пятницкая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православной культуры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 w:rsidRPr="002B4F52">
              <w:t>29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>Максименко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Людмила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Ивановна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«Фощеватовская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немецкого языка</w:t>
            </w:r>
          </w:p>
        </w:tc>
      </w:tr>
      <w:tr w:rsidR="00895ECB" w:rsidRPr="002B4F52" w:rsidTr="00F22488">
        <w:trPr>
          <w:trHeight w:val="269"/>
        </w:trPr>
        <w:tc>
          <w:tcPr>
            <w:tcW w:w="567" w:type="dxa"/>
          </w:tcPr>
          <w:p w:rsidR="00895ECB" w:rsidRPr="002B4F52" w:rsidRDefault="00895ECB" w:rsidP="00B86510">
            <w:r>
              <w:t>30</w:t>
            </w:r>
          </w:p>
        </w:tc>
        <w:tc>
          <w:tcPr>
            <w:tcW w:w="1843" w:type="dxa"/>
          </w:tcPr>
          <w:p w:rsidR="00895ECB" w:rsidRPr="002B4F52" w:rsidRDefault="00895ECB" w:rsidP="00B86510">
            <w:r w:rsidRPr="002B4F52">
              <w:t xml:space="preserve">Папанов </w:t>
            </w:r>
          </w:p>
        </w:tc>
        <w:tc>
          <w:tcPr>
            <w:tcW w:w="1701" w:type="dxa"/>
          </w:tcPr>
          <w:p w:rsidR="00895ECB" w:rsidRPr="002B4F52" w:rsidRDefault="00895ECB" w:rsidP="00B86510">
            <w:r w:rsidRPr="002B4F52">
              <w:t>Алексей</w:t>
            </w:r>
          </w:p>
        </w:tc>
        <w:tc>
          <w:tcPr>
            <w:tcW w:w="2126" w:type="dxa"/>
          </w:tcPr>
          <w:p w:rsidR="00895ECB" w:rsidRPr="002B4F52" w:rsidRDefault="00895ECB" w:rsidP="00B86510">
            <w:r w:rsidRPr="002B4F52">
              <w:t>Александрович</w:t>
            </w:r>
          </w:p>
        </w:tc>
        <w:tc>
          <w:tcPr>
            <w:tcW w:w="2694" w:type="dxa"/>
          </w:tcPr>
          <w:p w:rsidR="00895ECB" w:rsidRPr="002B4F52" w:rsidRDefault="00895ECB" w:rsidP="00B86510">
            <w:r w:rsidRPr="002B4F52">
              <w:t>МБОУ «Фощеватовская СОШ»</w:t>
            </w:r>
          </w:p>
        </w:tc>
        <w:tc>
          <w:tcPr>
            <w:tcW w:w="1892" w:type="dxa"/>
          </w:tcPr>
          <w:p w:rsidR="00895ECB" w:rsidRPr="002B4F52" w:rsidRDefault="00895ECB" w:rsidP="00B86510">
            <w:r w:rsidRPr="002B4F52">
              <w:t>Учитель истории</w:t>
            </w:r>
          </w:p>
        </w:tc>
      </w:tr>
    </w:tbl>
    <w:p w:rsidR="00895ECB" w:rsidRDefault="00895ECB" w:rsidP="00C97F64">
      <w:pPr>
        <w:jc w:val="right"/>
      </w:pPr>
    </w:p>
    <w:p w:rsidR="00895ECB" w:rsidRDefault="00895ECB" w:rsidP="00C97F64">
      <w:pPr>
        <w:jc w:val="right"/>
      </w:pPr>
    </w:p>
    <w:p w:rsidR="00895ECB" w:rsidRDefault="00895ECB" w:rsidP="00C97F64">
      <w:pPr>
        <w:jc w:val="right"/>
      </w:pPr>
    </w:p>
    <w:p w:rsidR="00895ECB" w:rsidRDefault="00895ECB" w:rsidP="00C97F64">
      <w:pPr>
        <w:jc w:val="right"/>
      </w:pPr>
    </w:p>
    <w:p w:rsidR="00895ECB" w:rsidRDefault="00895ECB" w:rsidP="00C97F64">
      <w:pPr>
        <w:jc w:val="right"/>
      </w:pPr>
    </w:p>
    <w:p w:rsidR="00895ECB" w:rsidRDefault="00895ECB" w:rsidP="004F1F05"/>
    <w:p w:rsidR="00895ECB" w:rsidRDefault="00895ECB" w:rsidP="00C97F64">
      <w:pPr>
        <w:jc w:val="right"/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C97F64">
      <w:pPr>
        <w:jc w:val="center"/>
        <w:rPr>
          <w:b/>
          <w:bCs/>
        </w:rPr>
      </w:pPr>
    </w:p>
    <w:p w:rsidR="00895ECB" w:rsidRDefault="00895ECB" w:rsidP="004F1F05">
      <w:pPr>
        <w:rPr>
          <w:b/>
          <w:bCs/>
        </w:rPr>
      </w:pPr>
    </w:p>
    <w:sectPr w:rsidR="00895ECB" w:rsidSect="00CB60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20197"/>
    <w:multiLevelType w:val="hybridMultilevel"/>
    <w:tmpl w:val="4CBE6F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B9011FB"/>
    <w:multiLevelType w:val="hybridMultilevel"/>
    <w:tmpl w:val="A5DA0BC2"/>
    <w:lvl w:ilvl="0" w:tplc="B282D7F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05" w:hanging="360"/>
      </w:pPr>
    </w:lvl>
    <w:lvl w:ilvl="2" w:tplc="0419001B">
      <w:start w:val="1"/>
      <w:numFmt w:val="lowerRoman"/>
      <w:lvlText w:val="%3."/>
      <w:lvlJc w:val="right"/>
      <w:pPr>
        <w:ind w:left="3225" w:hanging="180"/>
      </w:pPr>
    </w:lvl>
    <w:lvl w:ilvl="3" w:tplc="0419000F">
      <w:start w:val="1"/>
      <w:numFmt w:val="decimal"/>
      <w:lvlText w:val="%4."/>
      <w:lvlJc w:val="left"/>
      <w:pPr>
        <w:ind w:left="3945" w:hanging="360"/>
      </w:pPr>
    </w:lvl>
    <w:lvl w:ilvl="4" w:tplc="04190019">
      <w:start w:val="1"/>
      <w:numFmt w:val="lowerLetter"/>
      <w:lvlText w:val="%5."/>
      <w:lvlJc w:val="left"/>
      <w:pPr>
        <w:ind w:left="4665" w:hanging="360"/>
      </w:pPr>
    </w:lvl>
    <w:lvl w:ilvl="5" w:tplc="0419001B">
      <w:start w:val="1"/>
      <w:numFmt w:val="lowerRoman"/>
      <w:lvlText w:val="%6."/>
      <w:lvlJc w:val="right"/>
      <w:pPr>
        <w:ind w:left="5385" w:hanging="180"/>
      </w:pPr>
    </w:lvl>
    <w:lvl w:ilvl="6" w:tplc="0419000F">
      <w:start w:val="1"/>
      <w:numFmt w:val="decimal"/>
      <w:lvlText w:val="%7."/>
      <w:lvlJc w:val="left"/>
      <w:pPr>
        <w:ind w:left="6105" w:hanging="360"/>
      </w:pPr>
    </w:lvl>
    <w:lvl w:ilvl="7" w:tplc="04190019">
      <w:start w:val="1"/>
      <w:numFmt w:val="lowerLetter"/>
      <w:lvlText w:val="%8."/>
      <w:lvlJc w:val="left"/>
      <w:pPr>
        <w:ind w:left="6825" w:hanging="360"/>
      </w:pPr>
    </w:lvl>
    <w:lvl w:ilvl="8" w:tplc="0419001B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B72"/>
    <w:rsid w:val="00020424"/>
    <w:rsid w:val="00020972"/>
    <w:rsid w:val="000D12D4"/>
    <w:rsid w:val="00105A17"/>
    <w:rsid w:val="00153C83"/>
    <w:rsid w:val="00162521"/>
    <w:rsid w:val="001A059F"/>
    <w:rsid w:val="001C6FB8"/>
    <w:rsid w:val="001E00DC"/>
    <w:rsid w:val="002151AD"/>
    <w:rsid w:val="002631CF"/>
    <w:rsid w:val="00294DEC"/>
    <w:rsid w:val="002B4F52"/>
    <w:rsid w:val="002F55E2"/>
    <w:rsid w:val="003A4A86"/>
    <w:rsid w:val="003B03EF"/>
    <w:rsid w:val="003B353C"/>
    <w:rsid w:val="003E018A"/>
    <w:rsid w:val="00406FC2"/>
    <w:rsid w:val="00440D38"/>
    <w:rsid w:val="004A17CF"/>
    <w:rsid w:val="004F1F05"/>
    <w:rsid w:val="005064A8"/>
    <w:rsid w:val="00511C82"/>
    <w:rsid w:val="0052015B"/>
    <w:rsid w:val="00552755"/>
    <w:rsid w:val="00553F11"/>
    <w:rsid w:val="00560EE0"/>
    <w:rsid w:val="00575957"/>
    <w:rsid w:val="005B4474"/>
    <w:rsid w:val="005D49F5"/>
    <w:rsid w:val="005D7FE8"/>
    <w:rsid w:val="0064174A"/>
    <w:rsid w:val="006705D5"/>
    <w:rsid w:val="006F2198"/>
    <w:rsid w:val="00737989"/>
    <w:rsid w:val="00742048"/>
    <w:rsid w:val="007440A7"/>
    <w:rsid w:val="00760545"/>
    <w:rsid w:val="00762D14"/>
    <w:rsid w:val="00763E03"/>
    <w:rsid w:val="00775F2E"/>
    <w:rsid w:val="007933A3"/>
    <w:rsid w:val="007A6C6D"/>
    <w:rsid w:val="0082375B"/>
    <w:rsid w:val="00862AA3"/>
    <w:rsid w:val="0088648D"/>
    <w:rsid w:val="00895ECB"/>
    <w:rsid w:val="008C2984"/>
    <w:rsid w:val="008C314C"/>
    <w:rsid w:val="008F36EB"/>
    <w:rsid w:val="009305FD"/>
    <w:rsid w:val="00967D9C"/>
    <w:rsid w:val="00985434"/>
    <w:rsid w:val="009D713F"/>
    <w:rsid w:val="00A0208A"/>
    <w:rsid w:val="00A051E6"/>
    <w:rsid w:val="00A41E0E"/>
    <w:rsid w:val="00A6623B"/>
    <w:rsid w:val="00B03B72"/>
    <w:rsid w:val="00B56A8D"/>
    <w:rsid w:val="00B86510"/>
    <w:rsid w:val="00BA18D8"/>
    <w:rsid w:val="00BE1600"/>
    <w:rsid w:val="00BF26C6"/>
    <w:rsid w:val="00C34C94"/>
    <w:rsid w:val="00C80D66"/>
    <w:rsid w:val="00C97F64"/>
    <w:rsid w:val="00CB4743"/>
    <w:rsid w:val="00CB6026"/>
    <w:rsid w:val="00CC6CF1"/>
    <w:rsid w:val="00CF7817"/>
    <w:rsid w:val="00DE3D9B"/>
    <w:rsid w:val="00DE61FE"/>
    <w:rsid w:val="00E368A8"/>
    <w:rsid w:val="00E57E1F"/>
    <w:rsid w:val="00E96207"/>
    <w:rsid w:val="00EA557B"/>
    <w:rsid w:val="00EE7298"/>
    <w:rsid w:val="00EF6097"/>
    <w:rsid w:val="00F17FBC"/>
    <w:rsid w:val="00F22488"/>
    <w:rsid w:val="00F25332"/>
    <w:rsid w:val="00F91902"/>
    <w:rsid w:val="00FC04F5"/>
    <w:rsid w:val="00FF0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B72"/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CB4743"/>
    <w:pPr>
      <w:keepNext/>
      <w:jc w:val="center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99"/>
    <w:qFormat/>
    <w:rsid w:val="00406FC2"/>
    <w:pPr>
      <w:ind w:left="720"/>
    </w:pPr>
  </w:style>
  <w:style w:type="character" w:styleId="Hyperlink">
    <w:name w:val="Hyperlink"/>
    <w:basedOn w:val="DefaultParagraphFont"/>
    <w:uiPriority w:val="99"/>
    <w:rsid w:val="004F1F05"/>
    <w:rPr>
      <w:color w:val="0000FF"/>
      <w:u w:val="single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CB4743"/>
    <w:rPr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7F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92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ytnic-pssh@pisem.net" TargetMode="External"/><Relationship Id="rId5" Type="http://schemas.openxmlformats.org/officeDocument/2006/relationships/hyperlink" Target="mailto:vol-sred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368</TotalTime>
  <Pages>8</Pages>
  <Words>2012</Words>
  <Characters>11470</Characters>
  <Application>Microsoft Office Outlook</Application>
  <DocSecurity>0</DocSecurity>
  <Lines>0</Lines>
  <Paragraphs>0</Paragraphs>
  <ScaleCrop>false</ScaleCrop>
  <Company>Управление образования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Елена Евгеньевна</cp:lastModifiedBy>
  <cp:revision>13</cp:revision>
  <cp:lastPrinted>2014-02-14T08:55:00Z</cp:lastPrinted>
  <dcterms:created xsi:type="dcterms:W3CDTF">2014-02-06T03:59:00Z</dcterms:created>
  <dcterms:modified xsi:type="dcterms:W3CDTF">2014-03-31T08:03:00Z</dcterms:modified>
</cp:coreProperties>
</file>